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D04F" w14:textId="77777777" w:rsidR="00EF0D98" w:rsidRPr="00C548AB" w:rsidRDefault="00EF0D98" w:rsidP="00EF0D98">
      <w:pPr>
        <w:spacing w:after="0" w:line="240" w:lineRule="auto"/>
        <w:jc w:val="center"/>
        <w:rPr>
          <w:rFonts w:ascii="Open Sans" w:eastAsia="바탕" w:hAnsi="Open Sans" w:cs="Open Sans"/>
          <w:b/>
          <w:sz w:val="18"/>
          <w:szCs w:val="10"/>
        </w:rPr>
      </w:pPr>
      <w:r w:rsidRPr="00C548AB">
        <w:rPr>
          <w:rFonts w:ascii="Open Sans" w:eastAsia="바탕" w:hAnsi="Open Sans" w:cs="Open Sans"/>
          <w:b/>
          <w:sz w:val="28"/>
          <w:szCs w:val="18"/>
        </w:rPr>
        <w:t>SPONSORSHIP REGISTRATION FORM</w:t>
      </w:r>
    </w:p>
    <w:p w14:paraId="320F5E5C" w14:textId="640D2B8C" w:rsidR="00EF0D98" w:rsidRPr="00C548AB" w:rsidRDefault="00EF0D98" w:rsidP="00EF0D98">
      <w:pPr>
        <w:spacing w:after="0" w:line="240" w:lineRule="auto"/>
        <w:jc w:val="center"/>
        <w:rPr>
          <w:rFonts w:ascii="Open Sans" w:hAnsi="Open Sans" w:cs="Open Sans" w:hint="eastAsia"/>
          <w:color w:val="FF0000"/>
          <w:sz w:val="18"/>
          <w:szCs w:val="18"/>
        </w:rPr>
      </w:pPr>
      <w:r w:rsidRPr="00C548AB">
        <w:rPr>
          <w:rFonts w:ascii="맑은 고딕" w:eastAsia="맑은 고딕" w:hAnsi="맑은 고딕" w:cs="맑은 고딕" w:hint="eastAsia"/>
          <w:color w:val="FF0000"/>
          <w:sz w:val="18"/>
          <w:szCs w:val="18"/>
        </w:rPr>
        <w:t>※</w:t>
      </w:r>
      <w:r w:rsidRPr="00C548AB">
        <w:rPr>
          <w:rFonts w:ascii="Open Sans" w:hAnsi="Open Sans" w:cs="Open Sans"/>
          <w:color w:val="FF0000"/>
          <w:sz w:val="18"/>
          <w:szCs w:val="18"/>
        </w:rPr>
        <w:t xml:space="preserve"> Please follow the submission Instructions </w:t>
      </w:r>
      <w:r w:rsidRPr="00C548AB">
        <w:rPr>
          <w:rFonts w:ascii="맑은 고딕" w:eastAsia="맑은 고딕" w:hAnsi="맑은 고딕" w:cs="맑은 고딕" w:hint="eastAsia"/>
          <w:color w:val="FF0000"/>
          <w:sz w:val="18"/>
          <w:szCs w:val="18"/>
        </w:rPr>
        <w:t>※</w:t>
      </w:r>
      <w:r w:rsidR="00C548AB">
        <w:rPr>
          <w:rFonts w:ascii="맑은 고딕" w:eastAsia="맑은 고딕" w:hAnsi="맑은 고딕" w:cs="맑은 고딕"/>
          <w:color w:val="FF0000"/>
          <w:sz w:val="18"/>
          <w:szCs w:val="18"/>
        </w:rPr>
        <w:br/>
      </w:r>
    </w:p>
    <w:p w14:paraId="12A3CC56" w14:textId="08C5C12F" w:rsidR="00EF0D98" w:rsidRPr="00C548AB" w:rsidRDefault="00EF0D98" w:rsidP="00C548AB">
      <w:pPr>
        <w:pStyle w:val="af3"/>
        <w:numPr>
          <w:ilvl w:val="0"/>
          <w:numId w:val="37"/>
        </w:numPr>
        <w:spacing w:after="0" w:line="240" w:lineRule="auto"/>
        <w:rPr>
          <w:rFonts w:ascii="Open Sans" w:hAnsi="Open Sans" w:cs="Open Sans"/>
          <w:sz w:val="18"/>
          <w:szCs w:val="18"/>
        </w:rPr>
      </w:pPr>
      <w:r w:rsidRPr="00C548AB">
        <w:rPr>
          <w:rFonts w:ascii="Open Sans" w:hAnsi="Open Sans" w:cs="Open Sans"/>
          <w:sz w:val="18"/>
          <w:szCs w:val="18"/>
        </w:rPr>
        <w:t xml:space="preserve">Complete the below sponsorship registration form. </w:t>
      </w:r>
      <w:r w:rsidRPr="00C548AB">
        <w:rPr>
          <w:rFonts w:ascii="Open Sans" w:hAnsi="Open Sans" w:cs="Open Sans"/>
          <w:b/>
          <w:bCs/>
          <w:sz w:val="18"/>
          <w:szCs w:val="18"/>
        </w:rPr>
        <w:t>ALL QUESTIONS ARE MANDATORY</w:t>
      </w:r>
      <w:r w:rsidRPr="00C548AB">
        <w:rPr>
          <w:rFonts w:ascii="Open Sans" w:hAnsi="Open Sans" w:cs="Open Sans"/>
          <w:sz w:val="18"/>
          <w:szCs w:val="18"/>
        </w:rPr>
        <w:t>, including credit card information.</w:t>
      </w:r>
    </w:p>
    <w:p w14:paraId="5E1D2A6C" w14:textId="77777777" w:rsidR="00C548AB" w:rsidRPr="00C548AB" w:rsidRDefault="00EF0D98" w:rsidP="00C548AB">
      <w:pPr>
        <w:pStyle w:val="af3"/>
        <w:numPr>
          <w:ilvl w:val="0"/>
          <w:numId w:val="37"/>
        </w:numPr>
        <w:spacing w:after="0" w:line="240" w:lineRule="auto"/>
        <w:rPr>
          <w:rStyle w:val="af4"/>
          <w:rFonts w:ascii="Open Sans" w:hAnsi="Open Sans" w:cs="Open Sans"/>
          <w:color w:val="auto"/>
          <w:sz w:val="18"/>
          <w:szCs w:val="18"/>
          <w:u w:val="none"/>
        </w:rPr>
      </w:pPr>
      <w:r w:rsidRPr="00C548AB">
        <w:rPr>
          <w:rFonts w:ascii="Open Sans" w:hAnsi="Open Sans" w:cs="Open Sans"/>
          <w:sz w:val="18"/>
          <w:szCs w:val="18"/>
        </w:rPr>
        <w:t xml:space="preserve">Submit the form by email and include a </w:t>
      </w:r>
      <w:proofErr w:type="spellStart"/>
      <w:r w:rsidRPr="00C548AB">
        <w:rPr>
          <w:rFonts w:ascii="Open Sans" w:hAnsi="Open Sans" w:cs="Open Sans"/>
          <w:sz w:val="18"/>
          <w:szCs w:val="18"/>
        </w:rPr>
        <w:t>colour</w:t>
      </w:r>
      <w:proofErr w:type="spellEnd"/>
      <w:r w:rsidRPr="00C548AB">
        <w:rPr>
          <w:rFonts w:ascii="Open Sans" w:hAnsi="Open Sans" w:cs="Open Sans"/>
          <w:sz w:val="18"/>
          <w:szCs w:val="18"/>
        </w:rPr>
        <w:t xml:space="preserve"> copy of the first page of the passport.</w:t>
      </w:r>
      <w:r w:rsidR="00C548AB">
        <w:rPr>
          <w:rFonts w:ascii="Open Sans" w:hAnsi="Open Sans" w:cs="Open Sans"/>
          <w:sz w:val="18"/>
          <w:szCs w:val="18"/>
        </w:rPr>
        <w:t xml:space="preserve"> </w:t>
      </w:r>
      <w:r w:rsidRPr="00C548AB">
        <w:rPr>
          <w:rFonts w:ascii="Open Sans" w:hAnsi="Open Sans" w:cs="Open Sans"/>
          <w:sz w:val="18"/>
          <w:szCs w:val="18"/>
        </w:rPr>
        <w:t>Email address for submission:</w:t>
      </w:r>
      <w:r w:rsidRPr="00C548AB">
        <w:rPr>
          <w:rStyle w:val="af4"/>
          <w:rFonts w:ascii="Open Sans" w:hAnsi="Open Sans" w:cs="Open Sans"/>
          <w:color w:val="auto"/>
          <w:sz w:val="18"/>
          <w:szCs w:val="18"/>
        </w:rPr>
        <w:t xml:space="preserve"> </w:t>
      </w:r>
      <w:r w:rsidRPr="00C548AB">
        <w:rPr>
          <w:rFonts w:ascii="Open Sans" w:hAnsi="Open Sans" w:cs="Open Sans"/>
          <w:sz w:val="18"/>
          <w:szCs w:val="18"/>
        </w:rPr>
        <w:t xml:space="preserve">Lauren Lee </w:t>
      </w:r>
      <w:hyperlink r:id="rId9" w:history="1">
        <w:r w:rsidRPr="00C548AB">
          <w:rPr>
            <w:rStyle w:val="af4"/>
            <w:rFonts w:ascii="Open Sans" w:hAnsi="Open Sans" w:cs="Open Sans"/>
            <w:sz w:val="18"/>
            <w:szCs w:val="18"/>
          </w:rPr>
          <w:t>congress@CityNet-ap.org</w:t>
        </w:r>
      </w:hyperlink>
      <w:r w:rsidRPr="00C548AB">
        <w:rPr>
          <w:rFonts w:ascii="Open Sans" w:hAnsi="Open Sans" w:cs="Open Sans"/>
          <w:sz w:val="18"/>
          <w:szCs w:val="18"/>
        </w:rPr>
        <w:t xml:space="preserve"> </w:t>
      </w:r>
      <w:r w:rsidRPr="00C548AB">
        <w:rPr>
          <w:rStyle w:val="af4"/>
          <w:rFonts w:ascii="Open Sans" w:hAnsi="Open Sans" w:cs="Open Sans"/>
          <w:color w:val="auto"/>
          <w:sz w:val="18"/>
          <w:szCs w:val="18"/>
        </w:rPr>
        <w:t>CC:</w:t>
      </w:r>
      <w:r w:rsidRPr="00C548AB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Pr="00C548AB">
        <w:rPr>
          <w:rStyle w:val="af4"/>
          <w:rFonts w:ascii="Open Sans" w:hAnsi="Open Sans" w:cs="Open Sans"/>
          <w:color w:val="auto"/>
          <w:sz w:val="18"/>
          <w:szCs w:val="18"/>
        </w:rPr>
        <w:t>Danbee</w:t>
      </w:r>
      <w:proofErr w:type="spellEnd"/>
      <w:r w:rsidRPr="00C548AB">
        <w:rPr>
          <w:rStyle w:val="af4"/>
          <w:rFonts w:ascii="Open Sans" w:hAnsi="Open Sans" w:cs="Open Sans"/>
          <w:color w:val="auto"/>
          <w:sz w:val="18"/>
          <w:szCs w:val="18"/>
        </w:rPr>
        <w:t xml:space="preserve"> Lee </w:t>
      </w:r>
      <w:hyperlink r:id="rId10" w:history="1">
        <w:r w:rsidRPr="00C548AB">
          <w:rPr>
            <w:rStyle w:val="af4"/>
            <w:rFonts w:ascii="Open Sans" w:hAnsi="Open Sans" w:cs="Open Sans"/>
            <w:sz w:val="18"/>
            <w:szCs w:val="18"/>
          </w:rPr>
          <w:t>danbee@CityNet-ap.org</w:t>
        </w:r>
      </w:hyperlink>
    </w:p>
    <w:p w14:paraId="360E5A39" w14:textId="6FB717E9" w:rsidR="00EF0D98" w:rsidRPr="00C548AB" w:rsidRDefault="00EF0D98" w:rsidP="00C548AB">
      <w:pPr>
        <w:pStyle w:val="af3"/>
        <w:numPr>
          <w:ilvl w:val="0"/>
          <w:numId w:val="37"/>
        </w:numPr>
        <w:spacing w:after="0" w:line="240" w:lineRule="auto"/>
        <w:rPr>
          <w:rStyle w:val="af4"/>
          <w:rFonts w:ascii="Open Sans" w:hAnsi="Open Sans" w:cs="Open Sans"/>
          <w:color w:val="auto"/>
          <w:sz w:val="18"/>
          <w:szCs w:val="18"/>
          <w:u w:val="none"/>
        </w:rPr>
      </w:pPr>
      <w:r w:rsidRPr="00C548AB">
        <w:rPr>
          <w:rFonts w:ascii="Open Sans" w:hAnsi="Open Sans" w:cs="Open Sans"/>
          <w:sz w:val="18"/>
          <w:szCs w:val="18"/>
        </w:rPr>
        <w:t>If you are not the head of your organization or city but are the head of your delegation to the 9</w:t>
      </w:r>
      <w:r w:rsidRPr="00C548AB">
        <w:rPr>
          <w:rFonts w:ascii="Open Sans" w:hAnsi="Open Sans" w:cs="Open Sans"/>
          <w:sz w:val="18"/>
          <w:szCs w:val="18"/>
          <w:vertAlign w:val="superscript"/>
        </w:rPr>
        <w:t>th</w:t>
      </w:r>
      <w:r w:rsidRPr="00C548AB">
        <w:rPr>
          <w:rFonts w:ascii="Open Sans" w:hAnsi="Open Sans" w:cs="Open Sans"/>
          <w:sz w:val="18"/>
          <w:szCs w:val="18"/>
        </w:rPr>
        <w:t xml:space="preserve"> </w:t>
      </w:r>
      <w:proofErr w:type="gramStart"/>
      <w:r w:rsidRPr="00C548AB">
        <w:rPr>
          <w:rFonts w:ascii="Open Sans" w:hAnsi="Open Sans" w:cs="Open Sans"/>
          <w:sz w:val="18"/>
          <w:szCs w:val="18"/>
        </w:rPr>
        <w:t>Congress</w:t>
      </w:r>
      <w:proofErr w:type="gramEnd"/>
      <w:r w:rsidRPr="00C548AB">
        <w:rPr>
          <w:rFonts w:ascii="Open Sans" w:hAnsi="Open Sans" w:cs="Open Sans"/>
          <w:sz w:val="18"/>
          <w:szCs w:val="18"/>
        </w:rPr>
        <w:t xml:space="preserve"> then you </w:t>
      </w:r>
      <w:r w:rsidRPr="00C548AB">
        <w:rPr>
          <w:rFonts w:ascii="Open Sans" w:hAnsi="Open Sans" w:cs="Open Sans"/>
          <w:sz w:val="18"/>
          <w:szCs w:val="18"/>
          <w:u w:val="single"/>
        </w:rPr>
        <w:t>MUST</w:t>
      </w:r>
      <w:r w:rsidRPr="00C548AB">
        <w:rPr>
          <w:rFonts w:ascii="Open Sans" w:hAnsi="Open Sans" w:cs="Open Sans"/>
          <w:sz w:val="18"/>
          <w:szCs w:val="18"/>
        </w:rPr>
        <w:t xml:space="preserve"> submit a completed Authorization Form to qualify for sponsorship. A copy of the Authorization Form can be found on the official CityNet Congress webpage. Please visit at: </w:t>
      </w:r>
      <w:hyperlink r:id="rId11" w:history="1">
        <w:r w:rsidRPr="00C548AB">
          <w:rPr>
            <w:rStyle w:val="af4"/>
            <w:sz w:val="18"/>
            <w:szCs w:val="18"/>
          </w:rPr>
          <w:t>https://citynet-ap.org/congress/registration/</w:t>
        </w:r>
      </w:hyperlink>
      <w:r w:rsidRPr="00C548AB">
        <w:rPr>
          <w:sz w:val="18"/>
          <w:szCs w:val="18"/>
        </w:rPr>
        <w:t xml:space="preserve"> </w:t>
      </w:r>
      <w:r w:rsidR="00C548AB" w:rsidRPr="00C548AB">
        <w:rPr>
          <w:sz w:val="18"/>
          <w:szCs w:val="18"/>
        </w:rPr>
        <w:br/>
      </w:r>
    </w:p>
    <w:tbl>
      <w:tblPr>
        <w:tblStyle w:val="af2"/>
        <w:tblW w:w="10348" w:type="dxa"/>
        <w:jc w:val="center"/>
        <w:tblLook w:val="04A0" w:firstRow="1" w:lastRow="0" w:firstColumn="1" w:lastColumn="0" w:noHBand="0" w:noVBand="1"/>
      </w:tblPr>
      <w:tblGrid>
        <w:gridCol w:w="2122"/>
        <w:gridCol w:w="2053"/>
        <w:gridCol w:w="2053"/>
        <w:gridCol w:w="2160"/>
        <w:gridCol w:w="1960"/>
      </w:tblGrid>
      <w:tr w:rsidR="00EF0D98" w:rsidRPr="00C548AB" w14:paraId="5508AD45" w14:textId="77777777" w:rsidTr="00C548AB">
        <w:trPr>
          <w:trHeight w:val="1151"/>
          <w:jc w:val="center"/>
        </w:trPr>
        <w:tc>
          <w:tcPr>
            <w:tcW w:w="2122" w:type="dxa"/>
            <w:vAlign w:val="center"/>
          </w:tcPr>
          <w:p w14:paraId="5FA81186" w14:textId="77777777" w:rsidR="00EF0D98" w:rsidRPr="00C548AB" w:rsidRDefault="00EF0D98" w:rsidP="00E35DB1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Full name of participant on passport</w:t>
            </w:r>
          </w:p>
        </w:tc>
        <w:tc>
          <w:tcPr>
            <w:tcW w:w="8226" w:type="dxa"/>
            <w:gridSpan w:val="4"/>
            <w:vAlign w:val="center"/>
          </w:tcPr>
          <w:p w14:paraId="7F394BB5" w14:textId="77777777" w:rsidR="00EF0D98" w:rsidRPr="00C548AB" w:rsidRDefault="00EF0D98" w:rsidP="00EF0D98">
            <w:pPr>
              <w:spacing w:after="0"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First name:</w:t>
            </w:r>
          </w:p>
          <w:p w14:paraId="3B79E61F" w14:textId="1D4BC7B6" w:rsidR="00EF0D98" w:rsidRPr="00C548AB" w:rsidRDefault="00EF0D98" w:rsidP="00EF0D98">
            <w:pPr>
              <w:spacing w:after="0"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Last name:</w:t>
            </w:r>
          </w:p>
          <w:p w14:paraId="4E7E0EC0" w14:textId="77777777" w:rsidR="00EF0D98" w:rsidRPr="00C548AB" w:rsidRDefault="00EF0D98" w:rsidP="00EF0D98">
            <w:pPr>
              <w:spacing w:after="0"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Middle name:</w:t>
            </w:r>
          </w:p>
        </w:tc>
      </w:tr>
      <w:tr w:rsidR="00EF0D98" w:rsidRPr="00C548AB" w14:paraId="1E94F90B" w14:textId="77777777" w:rsidTr="00C548AB">
        <w:trPr>
          <w:trHeight w:val="413"/>
          <w:jc w:val="center"/>
        </w:trPr>
        <w:tc>
          <w:tcPr>
            <w:tcW w:w="2122" w:type="dxa"/>
            <w:vAlign w:val="center"/>
          </w:tcPr>
          <w:p w14:paraId="48EC21E2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City or Organization</w:t>
            </w:r>
          </w:p>
        </w:tc>
        <w:tc>
          <w:tcPr>
            <w:tcW w:w="8226" w:type="dxa"/>
            <w:gridSpan w:val="4"/>
            <w:vAlign w:val="center"/>
          </w:tcPr>
          <w:p w14:paraId="25DCB192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EF0D98" w:rsidRPr="00C548AB" w14:paraId="5AAB22D8" w14:textId="77777777" w:rsidTr="00C548AB">
        <w:trPr>
          <w:trHeight w:val="413"/>
          <w:jc w:val="center"/>
        </w:trPr>
        <w:tc>
          <w:tcPr>
            <w:tcW w:w="2122" w:type="dxa"/>
            <w:vAlign w:val="center"/>
          </w:tcPr>
          <w:p w14:paraId="5422EE04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Date of Birth</w:t>
            </w:r>
          </w:p>
        </w:tc>
        <w:tc>
          <w:tcPr>
            <w:tcW w:w="8226" w:type="dxa"/>
            <w:gridSpan w:val="4"/>
            <w:vAlign w:val="center"/>
          </w:tcPr>
          <w:p w14:paraId="5B11F32E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                                  (day)/                           </w:t>
            </w:r>
            <w:proofErr w:type="gramStart"/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  (</w:t>
            </w:r>
            <w:proofErr w:type="gramEnd"/>
            <w:r w:rsidRPr="00C548AB">
              <w:rPr>
                <w:rFonts w:ascii="Open Sans" w:hAnsi="Open Sans" w:cs="Open Sans"/>
                <w:sz w:val="18"/>
                <w:szCs w:val="18"/>
              </w:rPr>
              <w:t>month)/                                       (year)</w:t>
            </w:r>
          </w:p>
        </w:tc>
      </w:tr>
      <w:tr w:rsidR="00EF0D98" w:rsidRPr="00C548AB" w14:paraId="44F88317" w14:textId="77777777" w:rsidTr="00C548AB">
        <w:trPr>
          <w:trHeight w:val="467"/>
          <w:jc w:val="center"/>
        </w:trPr>
        <w:tc>
          <w:tcPr>
            <w:tcW w:w="2122" w:type="dxa"/>
            <w:vMerge w:val="restart"/>
            <w:vAlign w:val="center"/>
          </w:tcPr>
          <w:p w14:paraId="7264B153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Flight schedule</w:t>
            </w:r>
          </w:p>
        </w:tc>
        <w:tc>
          <w:tcPr>
            <w:tcW w:w="4106" w:type="dxa"/>
            <w:gridSpan w:val="2"/>
            <w:vAlign w:val="center"/>
          </w:tcPr>
          <w:p w14:paraId="1BF3BCD5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b/>
                <w:sz w:val="18"/>
                <w:szCs w:val="18"/>
              </w:rPr>
              <w:t>DATE</w:t>
            </w:r>
          </w:p>
        </w:tc>
        <w:tc>
          <w:tcPr>
            <w:tcW w:w="4120" w:type="dxa"/>
            <w:gridSpan w:val="2"/>
            <w:vAlign w:val="center"/>
          </w:tcPr>
          <w:p w14:paraId="709FFEA2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b/>
                <w:sz w:val="18"/>
                <w:szCs w:val="18"/>
              </w:rPr>
              <w:t>CITY</w:t>
            </w:r>
          </w:p>
        </w:tc>
      </w:tr>
      <w:tr w:rsidR="00EF0D98" w:rsidRPr="00C548AB" w14:paraId="71E29AF5" w14:textId="77777777" w:rsidTr="00C548AB">
        <w:trPr>
          <w:trHeight w:val="962"/>
          <w:jc w:val="center"/>
        </w:trPr>
        <w:tc>
          <w:tcPr>
            <w:tcW w:w="2122" w:type="dxa"/>
            <w:vMerge/>
            <w:vAlign w:val="center"/>
          </w:tcPr>
          <w:p w14:paraId="0CC9D51D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053" w:type="dxa"/>
            <w:vAlign w:val="center"/>
          </w:tcPr>
          <w:p w14:paraId="36015F26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Arrival date </w:t>
            </w:r>
            <w:r w:rsidRPr="00C548AB">
              <w:rPr>
                <w:rFonts w:ascii="Open Sans" w:hAnsi="Open Sans" w:cs="Open Sans"/>
                <w:b/>
                <w:sz w:val="18"/>
                <w:szCs w:val="18"/>
                <w:u w:val="double"/>
              </w:rPr>
              <w:t>at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Kuala Lumpur Airport in Malaysia</w:t>
            </w:r>
          </w:p>
        </w:tc>
        <w:tc>
          <w:tcPr>
            <w:tcW w:w="2053" w:type="dxa"/>
            <w:vAlign w:val="center"/>
          </w:tcPr>
          <w:p w14:paraId="6DAC15AF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1CB1BF26" w14:textId="5C8E814A" w:rsidR="00EF0D98" w:rsidRPr="006237D9" w:rsidRDefault="00EF0D98" w:rsidP="00EF0D98">
            <w:pPr>
              <w:spacing w:after="0" w:line="240" w:lineRule="auto"/>
              <w:rPr>
                <w:rFonts w:ascii="Open Sans" w:eastAsiaTheme="minorEastAsia" w:hAnsi="Open Sans" w:cs="Open Sans" w:hint="eastAsia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Departure/ Arrival </w:t>
            </w:r>
            <w:r w:rsidRPr="00C548AB">
              <w:rPr>
                <w:rFonts w:ascii="Open Sans" w:hAnsi="Open Sans" w:cs="Open Sans"/>
                <w:b/>
                <w:bCs/>
                <w:sz w:val="18"/>
                <w:szCs w:val="18"/>
                <w:u w:val="single"/>
              </w:rPr>
              <w:t>city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in your </w:t>
            </w:r>
            <w:r w:rsidRPr="00C548AB">
              <w:rPr>
                <w:rFonts w:ascii="Open Sans" w:hAnsi="Open Sans" w:cs="Open Sans"/>
                <w:b/>
                <w:bCs/>
                <w:sz w:val="18"/>
                <w:szCs w:val="18"/>
                <w:u w:val="single"/>
              </w:rPr>
              <w:t>home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country (Departure and Arrival </w:t>
            </w:r>
            <w:r w:rsidRPr="00C548AB">
              <w:rPr>
                <w:rFonts w:ascii="Open Sans" w:hAnsi="Open Sans" w:cs="Open Sans"/>
                <w:sz w:val="18"/>
                <w:szCs w:val="18"/>
                <w:u w:val="single"/>
              </w:rPr>
              <w:t>must be the same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>)</w:t>
            </w:r>
          </w:p>
        </w:tc>
        <w:tc>
          <w:tcPr>
            <w:tcW w:w="1960" w:type="dxa"/>
            <w:vMerge w:val="restart"/>
            <w:vAlign w:val="center"/>
          </w:tcPr>
          <w:p w14:paraId="69FEDFF5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EF0D98" w:rsidRPr="00C548AB" w14:paraId="059F1E63" w14:textId="77777777" w:rsidTr="00C548AB">
        <w:trPr>
          <w:trHeight w:val="872"/>
          <w:jc w:val="center"/>
        </w:trPr>
        <w:tc>
          <w:tcPr>
            <w:tcW w:w="2122" w:type="dxa"/>
            <w:vMerge/>
            <w:vAlign w:val="center"/>
          </w:tcPr>
          <w:p w14:paraId="1D5FAADB" w14:textId="77777777" w:rsidR="00EF0D98" w:rsidRPr="00C548AB" w:rsidRDefault="00EF0D98" w:rsidP="00C548AB">
            <w:pPr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053" w:type="dxa"/>
            <w:vAlign w:val="center"/>
          </w:tcPr>
          <w:p w14:paraId="7A2A6527" w14:textId="77777777" w:rsidR="00EF0D98" w:rsidRPr="00C548AB" w:rsidRDefault="00EF0D98" w:rsidP="006237D9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Departure date </w:t>
            </w:r>
            <w:proofErr w:type="gramStart"/>
            <w:r w:rsidRPr="00C548AB">
              <w:rPr>
                <w:rFonts w:ascii="Open Sans" w:hAnsi="Open Sans" w:cs="Open Sans"/>
                <w:b/>
                <w:sz w:val="18"/>
                <w:szCs w:val="18"/>
                <w:u w:val="double"/>
              </w:rPr>
              <w:t>from</w:t>
            </w:r>
            <w:r w:rsidRPr="00C548AB">
              <w:rPr>
                <w:rFonts w:ascii="Open Sans" w:hAnsi="Open Sans" w:cs="Open Sans"/>
                <w:sz w:val="18"/>
                <w:szCs w:val="18"/>
                <w:u w:val="double"/>
              </w:rPr>
              <w:t xml:space="preserve"> 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Kuala</w:t>
            </w:r>
            <w:proofErr w:type="gramEnd"/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Lumpur Airport in Malaysia</w:t>
            </w:r>
          </w:p>
        </w:tc>
        <w:tc>
          <w:tcPr>
            <w:tcW w:w="2053" w:type="dxa"/>
            <w:vAlign w:val="center"/>
          </w:tcPr>
          <w:p w14:paraId="477781F4" w14:textId="77777777" w:rsidR="00EF0D98" w:rsidRPr="00C548AB" w:rsidRDefault="00EF0D98" w:rsidP="00EF0D98">
            <w:pPr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160" w:type="dxa"/>
            <w:vMerge/>
            <w:vAlign w:val="center"/>
          </w:tcPr>
          <w:p w14:paraId="4EC13FFC" w14:textId="77777777" w:rsidR="00EF0D98" w:rsidRPr="00C548AB" w:rsidRDefault="00EF0D98" w:rsidP="00EF0D98">
            <w:pPr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60" w:type="dxa"/>
            <w:vMerge/>
            <w:vAlign w:val="center"/>
          </w:tcPr>
          <w:p w14:paraId="66C09849" w14:textId="77777777" w:rsidR="00EF0D98" w:rsidRPr="00C548AB" w:rsidRDefault="00EF0D98" w:rsidP="00EF0D98">
            <w:pPr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EF0D98" w:rsidRPr="00C548AB" w14:paraId="126DF533" w14:textId="77777777" w:rsidTr="00C548AB">
        <w:trPr>
          <w:trHeight w:val="2123"/>
          <w:jc w:val="center"/>
        </w:trPr>
        <w:tc>
          <w:tcPr>
            <w:tcW w:w="2122" w:type="dxa"/>
            <w:vAlign w:val="center"/>
          </w:tcPr>
          <w:p w14:paraId="445D64BA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Accommodation</w:t>
            </w:r>
          </w:p>
          <w:p w14:paraId="4DEE0637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schedule</w:t>
            </w:r>
          </w:p>
        </w:tc>
        <w:tc>
          <w:tcPr>
            <w:tcW w:w="8226" w:type="dxa"/>
            <w:gridSpan w:val="4"/>
            <w:vAlign w:val="center"/>
          </w:tcPr>
          <w:p w14:paraId="3F71533B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Hotel check-in date:</w:t>
            </w:r>
          </w:p>
          <w:p w14:paraId="7992E3CF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  <w:p w14:paraId="4461BCFF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Hotel check-out date:</w:t>
            </w:r>
          </w:p>
          <w:p w14:paraId="749C6431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  <w:p w14:paraId="1439D57B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C548AB">
              <w:rPr>
                <w:rFonts w:ascii="Open Sans" w:hAnsi="Open Sans" w:cs="Open Sans"/>
                <w:color w:val="FF0000"/>
                <w:sz w:val="16"/>
                <w:szCs w:val="16"/>
              </w:rPr>
              <w:t>*</w:t>
            </w:r>
            <w:r w:rsidRPr="00C548AB">
              <w:rPr>
                <w:rFonts w:ascii="Open Sans" w:hAnsi="Open Sans" w:cs="Open Sans"/>
                <w:sz w:val="16"/>
                <w:szCs w:val="16"/>
              </w:rPr>
              <w:t xml:space="preserve">The sponsorship by CityNet covers approximately </w:t>
            </w:r>
            <w:r w:rsidRPr="00C548AB">
              <w:rPr>
                <w:rFonts w:ascii="Open Sans" w:hAnsi="Open Sans" w:cs="Open Sans"/>
                <w:sz w:val="16"/>
                <w:szCs w:val="16"/>
                <w:highlight w:val="yellow"/>
              </w:rPr>
              <w:t>5 nights</w:t>
            </w:r>
            <w:r w:rsidRPr="00C548AB">
              <w:rPr>
                <w:rFonts w:ascii="Open Sans" w:hAnsi="Open Sans" w:cs="Open Sans"/>
                <w:sz w:val="16"/>
                <w:szCs w:val="16"/>
              </w:rPr>
              <w:t xml:space="preserve"> from or around </w:t>
            </w:r>
            <w:r w:rsidRPr="00C548AB">
              <w:rPr>
                <w:rFonts w:ascii="Open Sans" w:hAnsi="Open Sans" w:cs="Open Sans"/>
                <w:sz w:val="16"/>
                <w:szCs w:val="16"/>
                <w:highlight w:val="yellow"/>
              </w:rPr>
              <w:t>19</w:t>
            </w:r>
            <w:r w:rsidRPr="00C548AB">
              <w:rPr>
                <w:rFonts w:ascii="Open Sans" w:hAnsi="Open Sans" w:cs="Open Sans"/>
                <w:sz w:val="16"/>
                <w:szCs w:val="16"/>
                <w:highlight w:val="yellow"/>
                <w:vertAlign w:val="superscript"/>
              </w:rPr>
              <w:t>th</w:t>
            </w:r>
            <w:r w:rsidRPr="00C548AB">
              <w:rPr>
                <w:rFonts w:ascii="Open Sans" w:hAnsi="Open Sans" w:cs="Open Sans"/>
                <w:sz w:val="16"/>
                <w:szCs w:val="16"/>
                <w:highlight w:val="yellow"/>
              </w:rPr>
              <w:t xml:space="preserve"> September</w:t>
            </w:r>
            <w:r w:rsidRPr="00C548AB">
              <w:rPr>
                <w:rFonts w:ascii="Open Sans" w:hAnsi="Open Sans" w:cs="Open Sans"/>
                <w:sz w:val="16"/>
                <w:szCs w:val="16"/>
              </w:rPr>
              <w:t xml:space="preserve"> to </w:t>
            </w:r>
            <w:r w:rsidRPr="00C548AB">
              <w:rPr>
                <w:rFonts w:ascii="Open Sans" w:hAnsi="Open Sans" w:cs="Open Sans"/>
                <w:sz w:val="16"/>
                <w:szCs w:val="16"/>
                <w:highlight w:val="yellow"/>
              </w:rPr>
              <w:t>23</w:t>
            </w:r>
            <w:r w:rsidRPr="00C548AB">
              <w:rPr>
                <w:rFonts w:ascii="Open Sans" w:hAnsi="Open Sans" w:cs="Open Sans"/>
                <w:sz w:val="16"/>
                <w:szCs w:val="16"/>
                <w:vertAlign w:val="superscript"/>
              </w:rPr>
              <w:t>rd</w:t>
            </w:r>
            <w:r w:rsidRPr="00C548AB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r w:rsidRPr="00C548AB">
              <w:rPr>
                <w:rFonts w:ascii="Open Sans" w:hAnsi="Open Sans" w:cs="Open Sans"/>
                <w:sz w:val="16"/>
                <w:szCs w:val="16"/>
                <w:highlight w:val="yellow"/>
              </w:rPr>
              <w:t xml:space="preserve">September </w:t>
            </w:r>
            <w:r w:rsidRPr="00C548AB">
              <w:rPr>
                <w:rFonts w:ascii="Open Sans" w:hAnsi="Open Sans" w:cs="Open Sans"/>
                <w:sz w:val="16"/>
                <w:szCs w:val="16"/>
              </w:rPr>
              <w:t xml:space="preserve">for participants at designated Congress hotels. </w:t>
            </w:r>
          </w:p>
          <w:p w14:paraId="09BF7EBE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6"/>
                <w:szCs w:val="16"/>
              </w:rPr>
              <w:t>See participant information note.</w:t>
            </w:r>
          </w:p>
        </w:tc>
      </w:tr>
      <w:tr w:rsidR="00EF0D98" w:rsidRPr="00C548AB" w14:paraId="52D355A9" w14:textId="77777777" w:rsidTr="00C548AB">
        <w:trPr>
          <w:trHeight w:val="85"/>
          <w:jc w:val="center"/>
        </w:trPr>
        <w:tc>
          <w:tcPr>
            <w:tcW w:w="2122" w:type="dxa"/>
            <w:vAlign w:val="center"/>
          </w:tcPr>
          <w:p w14:paraId="6997576F" w14:textId="77777777" w:rsidR="00EF0D98" w:rsidRPr="00C548AB" w:rsidRDefault="00EF0D98" w:rsidP="00C548AB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>Credit</w:t>
            </w:r>
            <w:r w:rsidRPr="00C548AB">
              <w:rPr>
                <w:rFonts w:ascii="Open Sans" w:hAnsi="Open Sans" w:cs="Open Sans"/>
                <w:sz w:val="20"/>
                <w:szCs w:val="18"/>
              </w:rPr>
              <w:t xml:space="preserve"> c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>ard information</w:t>
            </w:r>
          </w:p>
        </w:tc>
        <w:tc>
          <w:tcPr>
            <w:tcW w:w="8226" w:type="dxa"/>
            <w:gridSpan w:val="4"/>
            <w:vAlign w:val="center"/>
          </w:tcPr>
          <w:p w14:paraId="6E023F66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Credit card: </w:t>
            </w:r>
            <w:r w:rsidRPr="00C548A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□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C548AB">
              <w:rPr>
                <w:rFonts w:ascii="Open Sans" w:hAnsi="Open Sans" w:cs="Open Sans"/>
                <w:iCs/>
                <w:sz w:val="18"/>
                <w:szCs w:val="18"/>
              </w:rPr>
              <w:t>Master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      </w:t>
            </w:r>
            <w:r w:rsidRPr="00C548A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□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C548AB">
              <w:rPr>
                <w:rFonts w:ascii="Open Sans" w:hAnsi="Open Sans" w:cs="Open Sans"/>
                <w:iCs/>
                <w:sz w:val="18"/>
                <w:szCs w:val="18"/>
              </w:rPr>
              <w:t xml:space="preserve">Visa 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    </w:t>
            </w:r>
            <w:r w:rsidRPr="00C548A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□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C548AB">
              <w:rPr>
                <w:rFonts w:ascii="Open Sans" w:hAnsi="Open Sans" w:cs="Open Sans"/>
                <w:iCs/>
                <w:sz w:val="18"/>
                <w:szCs w:val="18"/>
              </w:rPr>
              <w:t xml:space="preserve">Amex 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    </w:t>
            </w:r>
            <w:r w:rsidRPr="00C548A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□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C548AB">
              <w:rPr>
                <w:rFonts w:ascii="Open Sans" w:hAnsi="Open Sans" w:cs="Open Sans"/>
                <w:iCs/>
                <w:sz w:val="18"/>
                <w:szCs w:val="18"/>
              </w:rPr>
              <w:t>Diners</w:t>
            </w: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     </w:t>
            </w:r>
          </w:p>
          <w:p w14:paraId="6747127B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Card number:  </w:t>
            </w:r>
          </w:p>
          <w:p w14:paraId="2C9CDE37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Expiration date:               </w:t>
            </w:r>
            <w:proofErr w:type="gramStart"/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  (</w:t>
            </w:r>
            <w:proofErr w:type="gramEnd"/>
            <w:r w:rsidRPr="00C548AB">
              <w:rPr>
                <w:rFonts w:ascii="Open Sans" w:hAnsi="Open Sans" w:cs="Open Sans"/>
                <w:sz w:val="18"/>
                <w:szCs w:val="18"/>
              </w:rPr>
              <w:t>month) /                                (year)</w:t>
            </w:r>
          </w:p>
          <w:p w14:paraId="19059C2E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Card holder’s name:</w:t>
            </w:r>
          </w:p>
          <w:p w14:paraId="07454D08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C548AB">
              <w:rPr>
                <w:rFonts w:ascii="Open Sans" w:hAnsi="Open Sans" w:cs="Open Sans"/>
                <w:sz w:val="18"/>
                <w:szCs w:val="18"/>
              </w:rPr>
              <w:t xml:space="preserve"> Name on card:                                                                                           CVC #: </w:t>
            </w:r>
          </w:p>
          <w:p w14:paraId="08A8E7DA" w14:textId="77777777" w:rsidR="00EF0D98" w:rsidRPr="00C548AB" w:rsidRDefault="00EF0D98" w:rsidP="00EF0D98">
            <w:p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C548AB">
              <w:rPr>
                <w:rFonts w:ascii="Open Sans" w:hAnsi="Open Sans" w:cs="Open Sans"/>
                <w:color w:val="FF0000"/>
                <w:sz w:val="16"/>
                <w:szCs w:val="16"/>
              </w:rPr>
              <w:t xml:space="preserve">* </w:t>
            </w:r>
            <w:r w:rsidRPr="00C548AB">
              <w:rPr>
                <w:rFonts w:ascii="Open Sans" w:hAnsi="Open Sans" w:cs="Open Sans"/>
                <w:sz w:val="16"/>
                <w:szCs w:val="16"/>
              </w:rPr>
              <w:t>If there are any cancellations for flight tickets, accommodations, or unexpected charges not included in the letter of agreement, the above credit card will be charged.</w:t>
            </w:r>
          </w:p>
        </w:tc>
      </w:tr>
    </w:tbl>
    <w:p w14:paraId="00D25810" w14:textId="0D507E62" w:rsidR="0002791D" w:rsidRPr="00C548AB" w:rsidRDefault="00C548AB" w:rsidP="00C548AB">
      <w:pPr>
        <w:pStyle w:val="af1"/>
        <w:ind w:firstLine="0"/>
        <w:rPr>
          <w:sz w:val="18"/>
          <w:szCs w:val="20"/>
        </w:rPr>
      </w:pPr>
      <w:r>
        <w:rPr>
          <w:rFonts w:ascii="Open Sans" w:hAnsi="Open Sans" w:cs="Open Sans"/>
          <w:i/>
          <w:sz w:val="16"/>
          <w:szCs w:val="16"/>
        </w:rPr>
        <w:br/>
      </w:r>
      <w:r w:rsidR="00EF0D98" w:rsidRPr="00C548AB">
        <w:rPr>
          <w:rFonts w:ascii="Open Sans" w:hAnsi="Open Sans" w:cs="Open Sans"/>
          <w:i/>
          <w:sz w:val="16"/>
          <w:szCs w:val="16"/>
        </w:rPr>
        <w:t>*Credit cards will not be charged except in the case of unauthorized flight cancellation, accommodation cancellation, damage to hotel room, or incidental hotel expenses (including food and beverages, long-distance phone calls, pre-paid television usage, or any expenses above and on top of the original room cost).</w:t>
      </w:r>
    </w:p>
    <w:sectPr w:rsidR="0002791D" w:rsidRPr="00C548AB" w:rsidSect="00C548AB">
      <w:headerReference w:type="default" r:id="rId12"/>
      <w:footerReference w:type="default" r:id="rId13"/>
      <w:pgSz w:w="11906" w:h="16838"/>
      <w:pgMar w:top="1440" w:right="1077" w:bottom="1440" w:left="1077" w:header="2268" w:footer="136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6174D" w14:textId="77777777" w:rsidR="00EF0D98" w:rsidRDefault="00EF0D98" w:rsidP="00EA3D37">
      <w:r>
        <w:separator/>
      </w:r>
    </w:p>
  </w:endnote>
  <w:endnote w:type="continuationSeparator" w:id="0">
    <w:p w14:paraId="027282AA" w14:textId="77777777" w:rsidR="00EF0D98" w:rsidRDefault="00EF0D98" w:rsidP="00EA3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896025-4787-4715-AB07-E5AD930A2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D85A8D-C779-4717-817C-6A8B1FEF56B1}"/>
    <w:embedBold r:id="rId3" w:fontKey="{A6617B97-DDC8-4056-AB1F-94011FE43803}"/>
    <w:embedItalic r:id="rId4" w:fontKey="{CF77F684-D7DF-48A6-B85D-117DD3D0307A}"/>
    <w:embedBoldItalic r:id="rId5" w:fontKey="{0DB11B51-828A-4227-8A7E-158C866D7BF5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8981D1BC-59C8-42EC-B670-1ABCF2F93ACE}"/>
    <w:embedBold r:id="rId7" w:fontKey="{5757FC42-1D3D-4771-8EB4-EAF4368137DA}"/>
    <w:embedItalic r:id="rId8" w:fontKey="{B8D6EC25-420E-4C21-894C-D2213DA4F399}"/>
  </w:font>
  <w:font w:name="서울남산체 M">
    <w:altName w:val="바탕"/>
    <w:charset w:val="81"/>
    <w:family w:val="roman"/>
    <w:pitch w:val="variable"/>
    <w:sig w:usb0="800003A7" w:usb1="39D7FCFB" w:usb2="00000014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FA90D5FE-DBC6-4B0F-9998-7549168DAF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727A2FF-FCFA-43EE-9360-7E0E49FC4AB8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1" w:subsetted="1" w:fontKey="{EDAE5293-42A9-46A8-8B5E-5F314402EE16}"/>
  </w:font>
  <w:font w:name="Bebas Neue Pro Expanded">
    <w:altName w:val="Calibri"/>
    <w:charset w:val="00"/>
    <w:family w:val="swiss"/>
    <w:pitch w:val="variable"/>
    <w:sig w:usb0="00000207" w:usb1="00000001" w:usb2="00000000" w:usb3="00000000" w:csb0="00000097" w:csb1="00000000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12" w:fontKey="{61F4F461-C234-4D16-B998-BCAB2051F2B8}"/>
    <w:embedItalic r:id="rId13" w:fontKey="{2CD985FE-7C85-4652-8220-706724117E2F}"/>
    <w:embedBoldItalic r:id="rId14" w:fontKey="{E3CB8A84-6833-4BA7-B973-85F85EE6F90C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03165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F6519A" w14:textId="77777777" w:rsidR="00EA3D37" w:rsidRDefault="00DA7AEF" w:rsidP="00DA7AEF">
        <w:pPr>
          <w:pStyle w:val="af1"/>
          <w:ind w:firstLine="0"/>
          <w:jc w:val="center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50B646B6" wp14:editId="7BC381AA">
              <wp:simplePos x="0" y="0"/>
              <wp:positionH relativeFrom="margin">
                <wp:align>center</wp:align>
              </wp:positionH>
              <wp:positionV relativeFrom="paragraph">
                <wp:posOffset>203835</wp:posOffset>
              </wp:positionV>
              <wp:extent cx="7533005" cy="962660"/>
              <wp:effectExtent l="0" t="0" r="0" b="8890"/>
              <wp:wrapNone/>
              <wp:docPr id="6" name="그림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924"/>
                      <a:stretch/>
                    </pic:blipFill>
                    <pic:spPr bwMode="auto">
                      <a:xfrm>
                        <a:off x="0" y="0"/>
                        <a:ext cx="7533005" cy="962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16796">
          <w:t xml:space="preserve">Page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1</w:t>
        </w:r>
        <w:r>
          <w:fldChar w:fldCharType="end"/>
        </w:r>
      </w:p>
    </w:sdtContent>
  </w:sdt>
  <w:p w14:paraId="39A54176" w14:textId="77777777" w:rsidR="00551F3C" w:rsidRDefault="00551F3C" w:rsidP="00EA3D3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90141" w14:textId="77777777" w:rsidR="00EF0D98" w:rsidRDefault="00EF0D98" w:rsidP="00EA3D37">
      <w:r>
        <w:separator/>
      </w:r>
    </w:p>
  </w:footnote>
  <w:footnote w:type="continuationSeparator" w:id="0">
    <w:p w14:paraId="3C9048E0" w14:textId="77777777" w:rsidR="00EF0D98" w:rsidRDefault="00EF0D98" w:rsidP="00EA3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5465" w14:textId="77777777" w:rsidR="00551F3C" w:rsidRPr="0035229C" w:rsidRDefault="00AA6874" w:rsidP="008D2497">
    <w:pPr>
      <w:pStyle w:val="af0"/>
      <w:ind w:firstLine="0"/>
      <w:rPr>
        <w:rFonts w:eastAsia="SimSu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A3E24FF" wp14:editId="767F874D">
          <wp:simplePos x="0" y="0"/>
          <wp:positionH relativeFrom="margin">
            <wp:align>center</wp:align>
          </wp:positionH>
          <wp:positionV relativeFrom="paragraph">
            <wp:posOffset>-1428750</wp:posOffset>
          </wp:positionV>
          <wp:extent cx="7521431" cy="1533525"/>
          <wp:effectExtent l="0" t="0" r="3810" b="0"/>
          <wp:wrapNone/>
          <wp:docPr id="5" name="그림 5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그림 3" descr="텍스트이(가) 표시된 사진&#10;&#10;자동 생성된 설명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622"/>
                  <a:stretch/>
                </pic:blipFill>
                <pic:spPr bwMode="auto">
                  <a:xfrm>
                    <a:off x="0" y="0"/>
                    <a:ext cx="7521431" cy="153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4AD"/>
    <w:multiLevelType w:val="hybridMultilevel"/>
    <w:tmpl w:val="A45AAD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CA6022">
      <w:numFmt w:val="bullet"/>
      <w:lvlText w:val="-"/>
      <w:lvlJc w:val="left"/>
      <w:pPr>
        <w:ind w:left="1080" w:hanging="360"/>
      </w:pPr>
      <w:rPr>
        <w:rFonts w:ascii="Open Sans" w:eastAsiaTheme="minorEastAsia" w:hAnsi="Open Sans" w:cs="Open San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30674D"/>
    <w:multiLevelType w:val="hybridMultilevel"/>
    <w:tmpl w:val="00E6BE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2E11C7"/>
    <w:multiLevelType w:val="hybridMultilevel"/>
    <w:tmpl w:val="59C8A09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482775B"/>
    <w:multiLevelType w:val="multilevel"/>
    <w:tmpl w:val="BA38860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8DC747B"/>
    <w:multiLevelType w:val="hybridMultilevel"/>
    <w:tmpl w:val="D5D02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513A6"/>
    <w:multiLevelType w:val="hybridMultilevel"/>
    <w:tmpl w:val="2AECEE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D4215CE">
      <w:numFmt w:val="bullet"/>
      <w:lvlText w:val="-"/>
      <w:lvlJc w:val="left"/>
      <w:pPr>
        <w:ind w:left="1080" w:hanging="360"/>
      </w:pPr>
      <w:rPr>
        <w:rFonts w:ascii="Open Sans" w:eastAsiaTheme="minorEastAsia" w:hAnsi="Open Sans" w:cs="Open San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2427B6"/>
    <w:multiLevelType w:val="hybridMultilevel"/>
    <w:tmpl w:val="35102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64306"/>
    <w:multiLevelType w:val="hybridMultilevel"/>
    <w:tmpl w:val="806412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B58DB"/>
    <w:multiLevelType w:val="hybridMultilevel"/>
    <w:tmpl w:val="1ABAAD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D74888"/>
    <w:multiLevelType w:val="hybridMultilevel"/>
    <w:tmpl w:val="C09C940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377E23FC"/>
    <w:multiLevelType w:val="hybridMultilevel"/>
    <w:tmpl w:val="06401048"/>
    <w:lvl w:ilvl="0" w:tplc="AE326444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9856E61"/>
    <w:multiLevelType w:val="hybridMultilevel"/>
    <w:tmpl w:val="B02AED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E0747C"/>
    <w:multiLevelType w:val="hybridMultilevel"/>
    <w:tmpl w:val="F0F453BE"/>
    <w:lvl w:ilvl="0" w:tplc="93362B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EC4F36"/>
    <w:multiLevelType w:val="hybridMultilevel"/>
    <w:tmpl w:val="FB12A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332A99"/>
    <w:multiLevelType w:val="hybridMultilevel"/>
    <w:tmpl w:val="F8D831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1764B8"/>
    <w:multiLevelType w:val="hybridMultilevel"/>
    <w:tmpl w:val="9DA08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D00E06">
      <w:numFmt w:val="bullet"/>
      <w:lvlText w:val="-"/>
      <w:lvlJc w:val="left"/>
      <w:pPr>
        <w:ind w:left="1080" w:hanging="360"/>
      </w:pPr>
      <w:rPr>
        <w:rFonts w:ascii="Open Sans" w:eastAsiaTheme="minorEastAsia" w:hAnsi="Open Sans" w:cs="Open San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A801CC"/>
    <w:multiLevelType w:val="hybridMultilevel"/>
    <w:tmpl w:val="A8544FE6"/>
    <w:lvl w:ilvl="0" w:tplc="9DE4CC10">
      <w:start w:val="1"/>
      <w:numFmt w:val="bullet"/>
      <w:lvlText w:val="•"/>
      <w:lvlJc w:val="left"/>
      <w:pPr>
        <w:ind w:left="54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921525902">
    <w:abstractNumId w:val="3"/>
  </w:num>
  <w:num w:numId="2" w16cid:durableId="195045253">
    <w:abstractNumId w:val="3"/>
  </w:num>
  <w:num w:numId="3" w16cid:durableId="530387185">
    <w:abstractNumId w:val="3"/>
  </w:num>
  <w:num w:numId="4" w16cid:durableId="1191869992">
    <w:abstractNumId w:val="3"/>
  </w:num>
  <w:num w:numId="5" w16cid:durableId="1227304639">
    <w:abstractNumId w:val="3"/>
  </w:num>
  <w:num w:numId="6" w16cid:durableId="1400711713">
    <w:abstractNumId w:val="3"/>
  </w:num>
  <w:num w:numId="7" w16cid:durableId="1969317267">
    <w:abstractNumId w:val="3"/>
  </w:num>
  <w:num w:numId="8" w16cid:durableId="1208032931">
    <w:abstractNumId w:val="3"/>
  </w:num>
  <w:num w:numId="9" w16cid:durableId="802309085">
    <w:abstractNumId w:val="3"/>
  </w:num>
  <w:num w:numId="10" w16cid:durableId="1895119745">
    <w:abstractNumId w:val="3"/>
  </w:num>
  <w:num w:numId="11" w16cid:durableId="1934245037">
    <w:abstractNumId w:val="3"/>
  </w:num>
  <w:num w:numId="12" w16cid:durableId="988022978">
    <w:abstractNumId w:val="3"/>
  </w:num>
  <w:num w:numId="13" w16cid:durableId="695931679">
    <w:abstractNumId w:val="3"/>
  </w:num>
  <w:num w:numId="14" w16cid:durableId="1882285423">
    <w:abstractNumId w:val="3"/>
  </w:num>
  <w:num w:numId="15" w16cid:durableId="1598252097">
    <w:abstractNumId w:val="3"/>
  </w:num>
  <w:num w:numId="16" w16cid:durableId="1453088109">
    <w:abstractNumId w:val="3"/>
  </w:num>
  <w:num w:numId="17" w16cid:durableId="2091389557">
    <w:abstractNumId w:val="3"/>
  </w:num>
  <w:num w:numId="18" w16cid:durableId="909926003">
    <w:abstractNumId w:val="3"/>
  </w:num>
  <w:num w:numId="19" w16cid:durableId="824124146">
    <w:abstractNumId w:val="3"/>
  </w:num>
  <w:num w:numId="20" w16cid:durableId="483619386">
    <w:abstractNumId w:val="3"/>
  </w:num>
  <w:num w:numId="21" w16cid:durableId="2075740057">
    <w:abstractNumId w:val="12"/>
  </w:num>
  <w:num w:numId="22" w16cid:durableId="1043599577">
    <w:abstractNumId w:val="11"/>
  </w:num>
  <w:num w:numId="23" w16cid:durableId="1144783818">
    <w:abstractNumId w:val="14"/>
  </w:num>
  <w:num w:numId="24" w16cid:durableId="1461873654">
    <w:abstractNumId w:val="7"/>
  </w:num>
  <w:num w:numId="25" w16cid:durableId="1455633866">
    <w:abstractNumId w:val="6"/>
  </w:num>
  <w:num w:numId="26" w16cid:durableId="7555911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44376760">
    <w:abstractNumId w:val="15"/>
  </w:num>
  <w:num w:numId="28" w16cid:durableId="1357659694">
    <w:abstractNumId w:val="1"/>
  </w:num>
  <w:num w:numId="29" w16cid:durableId="1058550615">
    <w:abstractNumId w:val="8"/>
  </w:num>
  <w:num w:numId="30" w16cid:durableId="390620547">
    <w:abstractNumId w:val="0"/>
  </w:num>
  <w:num w:numId="31" w16cid:durableId="1884323621">
    <w:abstractNumId w:val="5"/>
  </w:num>
  <w:num w:numId="32" w16cid:durableId="542404949">
    <w:abstractNumId w:val="13"/>
  </w:num>
  <w:num w:numId="33" w16cid:durableId="13653413">
    <w:abstractNumId w:val="4"/>
  </w:num>
  <w:num w:numId="34" w16cid:durableId="3171975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19892441">
    <w:abstractNumId w:val="16"/>
  </w:num>
  <w:num w:numId="36" w16cid:durableId="176193157">
    <w:abstractNumId w:val="2"/>
  </w:num>
  <w:num w:numId="37" w16cid:durableId="1208906311">
    <w:abstractNumId w:val="1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869379629"/>
  </wne:recipientData>
  <wne:recipientData>
    <wne:active wne:val="1"/>
    <wne:hash wne:val="-1525453425"/>
  </wne:recipientData>
  <wne:recipientData>
    <wne:active wne:val="1"/>
    <wne:hash wne:val="883916571"/>
  </wne:recipientData>
  <wne:recipientData>
    <wne:active wne:val="1"/>
    <wne:hash wne:val="-348912907"/>
  </wne:recipientData>
  <wne:recipientData>
    <wne:active wne:val="1"/>
    <wne:hash wne:val="-1751985680"/>
  </wne:recipientData>
  <wne:recipientData>
    <wne:active wne:val="1"/>
    <wne:hash wne:val="-651024993"/>
  </wne:recipientData>
  <wne:recipientData>
    <wne:active wne:val="1"/>
    <wne:hash wne:val="588698369"/>
  </wne:recipientData>
  <wne:recipientData>
    <wne:active wne:val="1"/>
    <wne:hash wne:val="-36649018"/>
  </wne:recipientData>
  <wne:recipientData>
    <wne:active wne:val="1"/>
    <wne:hash wne:val="497144223"/>
  </wne:recipientData>
  <wne:recipientData>
    <wne:active wne:val="1"/>
    <wne:hash wne:val="-1142596412"/>
  </wne:recipientData>
  <wne:recipientData>
    <wne:active wne:val="1"/>
    <wne:hash wne:val="1206838266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hideSpellingErrors/>
  <w:hideGrammaticalErrors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\\192.168.0.249\data\14. Network(Institution)\Legislative Meetings\2022\06_Registration\1_Registration\1.3 Registration_announcement Letter\DATA_registration Letter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ASSO_KR_$` "/>
    <w:viewMergedData/>
    <w:activeRecord w:val="5"/>
    <w:odso>
      <w:udl w:val="Provider=Microsoft.ACE.OLEDB.12.0;User ID=Admin;Data Source=\\192.168.0.249\data\14. Network(Institution)\Legislative Meetings\2022\06_Registration\1_Registration\1.3 Registration_announcement Letter\DATA_registration Letter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ASSO_KR_$"/>
      <w:src r:id="rId2"/>
      <w:colDelim w:val="9"/>
      <w:type w:val="database"/>
      <w:fHdr/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type w:val="dbColumn"/>
        <w:name w:val="Address"/>
        <w:mappedName w:val="주소 1"/>
        <w:column w:val="6"/>
        <w:lid w:val="ko-KR"/>
      </w:fieldMapData>
      <w:fieldMapData>
        <w:column w:val="0"/>
        <w:lid w:val="ko-KR"/>
      </w:fieldMapData>
      <w:fieldMapData>
        <w:type w:val="dbColumn"/>
        <w:name w:val="City"/>
        <w:mappedName w:val="구/군/시"/>
        <w:column w:val="2"/>
        <w:lid w:val="ko-KR"/>
      </w:fieldMapData>
      <w:fieldMapData>
        <w:column w:val="0"/>
        <w:lid w:val="ko-KR"/>
      </w:fieldMapData>
      <w:fieldMapData>
        <w:type w:val="dbColumn"/>
        <w:name w:val="Zip/Postal Code"/>
        <w:mappedName w:val="우편 번호"/>
        <w:column w:val="21"/>
        <w:lid w:val="ko-KR"/>
      </w:fieldMapData>
      <w:fieldMapData>
        <w:type w:val="dbColumn"/>
        <w:name w:val="Country"/>
        <w:mappedName w:val="국가"/>
        <w:column w:val="3"/>
        <w:lid w:val="ko-KR"/>
      </w:fieldMapData>
      <w:fieldMapData>
        <w:type w:val="dbColumn"/>
        <w:name w:val="Phone"/>
        <w:mappedName w:val="회사 전화"/>
        <w:column w:val="15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column w:val="0"/>
        <w:lid w:val="ko-KR"/>
      </w:fieldMapData>
      <w:fieldMapData>
        <w:type w:val="dbColumn"/>
        <w:name w:val="Department"/>
        <w:mappedName w:val="부서"/>
        <w:column w:val="13"/>
        <w:lid w:val="ko-KR"/>
      </w:fieldMapData>
      <w:recipientData r:id="rId3"/>
    </w:odso>
  </w:mailMerge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CzMDM3NzM3tbQ0MTdR0lEKTi0uzszPAykwrQUAoDy1YiwAAAA="/>
  </w:docVars>
  <w:rsids>
    <w:rsidRoot w:val="00EF0D98"/>
    <w:rsid w:val="0000123A"/>
    <w:rsid w:val="00004C70"/>
    <w:rsid w:val="000078BF"/>
    <w:rsid w:val="000134D3"/>
    <w:rsid w:val="0002791D"/>
    <w:rsid w:val="00032166"/>
    <w:rsid w:val="00040CDD"/>
    <w:rsid w:val="00041C3A"/>
    <w:rsid w:val="000451C3"/>
    <w:rsid w:val="00052F0D"/>
    <w:rsid w:val="000548B8"/>
    <w:rsid w:val="0006790A"/>
    <w:rsid w:val="000714AC"/>
    <w:rsid w:val="00075F16"/>
    <w:rsid w:val="00077DA2"/>
    <w:rsid w:val="0008438B"/>
    <w:rsid w:val="00086E45"/>
    <w:rsid w:val="00090949"/>
    <w:rsid w:val="00097B57"/>
    <w:rsid w:val="000A15A8"/>
    <w:rsid w:val="000A76CC"/>
    <w:rsid w:val="000A7B08"/>
    <w:rsid w:val="000B1ACE"/>
    <w:rsid w:val="000B5081"/>
    <w:rsid w:val="000B557F"/>
    <w:rsid w:val="000B6FDA"/>
    <w:rsid w:val="000C5EA0"/>
    <w:rsid w:val="000D47FE"/>
    <w:rsid w:val="000E6898"/>
    <w:rsid w:val="000F1011"/>
    <w:rsid w:val="000F1F45"/>
    <w:rsid w:val="00104745"/>
    <w:rsid w:val="00114253"/>
    <w:rsid w:val="00115F07"/>
    <w:rsid w:val="00131419"/>
    <w:rsid w:val="00133CCA"/>
    <w:rsid w:val="00140040"/>
    <w:rsid w:val="001405EE"/>
    <w:rsid w:val="00144203"/>
    <w:rsid w:val="00145C70"/>
    <w:rsid w:val="001571BA"/>
    <w:rsid w:val="0016071A"/>
    <w:rsid w:val="0016697C"/>
    <w:rsid w:val="00167FB2"/>
    <w:rsid w:val="001758C1"/>
    <w:rsid w:val="00182732"/>
    <w:rsid w:val="00190773"/>
    <w:rsid w:val="001911E7"/>
    <w:rsid w:val="00191A60"/>
    <w:rsid w:val="001928FC"/>
    <w:rsid w:val="00193180"/>
    <w:rsid w:val="00195848"/>
    <w:rsid w:val="001A3A31"/>
    <w:rsid w:val="001A4B57"/>
    <w:rsid w:val="001A5EAB"/>
    <w:rsid w:val="001A5F66"/>
    <w:rsid w:val="001D5015"/>
    <w:rsid w:val="001D5280"/>
    <w:rsid w:val="001D6B45"/>
    <w:rsid w:val="001E09BF"/>
    <w:rsid w:val="001E60B2"/>
    <w:rsid w:val="00201AB3"/>
    <w:rsid w:val="0021150B"/>
    <w:rsid w:val="00213723"/>
    <w:rsid w:val="00223A97"/>
    <w:rsid w:val="00231AD1"/>
    <w:rsid w:val="00234BA9"/>
    <w:rsid w:val="00242B66"/>
    <w:rsid w:val="00242B6F"/>
    <w:rsid w:val="00251D10"/>
    <w:rsid w:val="002539A2"/>
    <w:rsid w:val="00266335"/>
    <w:rsid w:val="002728BA"/>
    <w:rsid w:val="00275344"/>
    <w:rsid w:val="00281BF0"/>
    <w:rsid w:val="00285E74"/>
    <w:rsid w:val="002870DF"/>
    <w:rsid w:val="00290469"/>
    <w:rsid w:val="00290DC8"/>
    <w:rsid w:val="00295EFD"/>
    <w:rsid w:val="002A4559"/>
    <w:rsid w:val="002A6643"/>
    <w:rsid w:val="002C1D63"/>
    <w:rsid w:val="002C453A"/>
    <w:rsid w:val="002C5173"/>
    <w:rsid w:val="002C7F18"/>
    <w:rsid w:val="002D559E"/>
    <w:rsid w:val="002E08B0"/>
    <w:rsid w:val="002E197E"/>
    <w:rsid w:val="002F0011"/>
    <w:rsid w:val="002F0494"/>
    <w:rsid w:val="002F220D"/>
    <w:rsid w:val="002F497B"/>
    <w:rsid w:val="002F5F40"/>
    <w:rsid w:val="00306DDC"/>
    <w:rsid w:val="00313FC7"/>
    <w:rsid w:val="0032457D"/>
    <w:rsid w:val="00326B69"/>
    <w:rsid w:val="003303A0"/>
    <w:rsid w:val="0033334C"/>
    <w:rsid w:val="003366AF"/>
    <w:rsid w:val="00337358"/>
    <w:rsid w:val="003479CE"/>
    <w:rsid w:val="0035229C"/>
    <w:rsid w:val="003609E6"/>
    <w:rsid w:val="00375CD7"/>
    <w:rsid w:val="00382ED0"/>
    <w:rsid w:val="003853DB"/>
    <w:rsid w:val="00387E84"/>
    <w:rsid w:val="0039650C"/>
    <w:rsid w:val="003A4B0B"/>
    <w:rsid w:val="003B22B4"/>
    <w:rsid w:val="003B378F"/>
    <w:rsid w:val="003C09DF"/>
    <w:rsid w:val="003C43D3"/>
    <w:rsid w:val="003D5A3D"/>
    <w:rsid w:val="003F4518"/>
    <w:rsid w:val="003F5FAA"/>
    <w:rsid w:val="00401BF0"/>
    <w:rsid w:val="00403FC7"/>
    <w:rsid w:val="0040472D"/>
    <w:rsid w:val="00420566"/>
    <w:rsid w:val="004268DC"/>
    <w:rsid w:val="00427240"/>
    <w:rsid w:val="00435848"/>
    <w:rsid w:val="00437843"/>
    <w:rsid w:val="0044020D"/>
    <w:rsid w:val="00447263"/>
    <w:rsid w:val="00482438"/>
    <w:rsid w:val="0048395A"/>
    <w:rsid w:val="00485B7A"/>
    <w:rsid w:val="004903C8"/>
    <w:rsid w:val="00495534"/>
    <w:rsid w:val="00495737"/>
    <w:rsid w:val="00495C4B"/>
    <w:rsid w:val="00496D1D"/>
    <w:rsid w:val="00496D76"/>
    <w:rsid w:val="00497DB9"/>
    <w:rsid w:val="004A13DB"/>
    <w:rsid w:val="004A1494"/>
    <w:rsid w:val="004A3868"/>
    <w:rsid w:val="004A651A"/>
    <w:rsid w:val="004B3D90"/>
    <w:rsid w:val="004C11FD"/>
    <w:rsid w:val="004C3785"/>
    <w:rsid w:val="004C384E"/>
    <w:rsid w:val="004C63E7"/>
    <w:rsid w:val="004D4848"/>
    <w:rsid w:val="004D769E"/>
    <w:rsid w:val="004E3CD1"/>
    <w:rsid w:val="0050712D"/>
    <w:rsid w:val="00510D67"/>
    <w:rsid w:val="00510F2A"/>
    <w:rsid w:val="0052741C"/>
    <w:rsid w:val="00535345"/>
    <w:rsid w:val="005363B2"/>
    <w:rsid w:val="005438F0"/>
    <w:rsid w:val="00551F3C"/>
    <w:rsid w:val="0056097F"/>
    <w:rsid w:val="005650BE"/>
    <w:rsid w:val="0056573D"/>
    <w:rsid w:val="00566152"/>
    <w:rsid w:val="00570897"/>
    <w:rsid w:val="00587940"/>
    <w:rsid w:val="005906C7"/>
    <w:rsid w:val="00590A2B"/>
    <w:rsid w:val="0059653E"/>
    <w:rsid w:val="0059678B"/>
    <w:rsid w:val="005968A3"/>
    <w:rsid w:val="005968FC"/>
    <w:rsid w:val="005A261B"/>
    <w:rsid w:val="005A7B68"/>
    <w:rsid w:val="005B5402"/>
    <w:rsid w:val="005C0048"/>
    <w:rsid w:val="005C0DA0"/>
    <w:rsid w:val="005C2FB7"/>
    <w:rsid w:val="005C3845"/>
    <w:rsid w:val="005D0DB1"/>
    <w:rsid w:val="005D278E"/>
    <w:rsid w:val="005E76C6"/>
    <w:rsid w:val="005F7CBF"/>
    <w:rsid w:val="00621102"/>
    <w:rsid w:val="00622355"/>
    <w:rsid w:val="00623140"/>
    <w:rsid w:val="006237D9"/>
    <w:rsid w:val="006260B0"/>
    <w:rsid w:val="00626B6D"/>
    <w:rsid w:val="006338CD"/>
    <w:rsid w:val="00636425"/>
    <w:rsid w:val="00645956"/>
    <w:rsid w:val="00646859"/>
    <w:rsid w:val="00651122"/>
    <w:rsid w:val="006542BD"/>
    <w:rsid w:val="0066106C"/>
    <w:rsid w:val="00665F27"/>
    <w:rsid w:val="00667E51"/>
    <w:rsid w:val="00675BC5"/>
    <w:rsid w:val="006771F3"/>
    <w:rsid w:val="00686DBB"/>
    <w:rsid w:val="006908F3"/>
    <w:rsid w:val="00693327"/>
    <w:rsid w:val="006B24FD"/>
    <w:rsid w:val="006C6FD0"/>
    <w:rsid w:val="006D17D6"/>
    <w:rsid w:val="006D2296"/>
    <w:rsid w:val="006D4DA1"/>
    <w:rsid w:val="006E7221"/>
    <w:rsid w:val="006F5896"/>
    <w:rsid w:val="006F6CED"/>
    <w:rsid w:val="00712224"/>
    <w:rsid w:val="00713BD1"/>
    <w:rsid w:val="00716796"/>
    <w:rsid w:val="00727805"/>
    <w:rsid w:val="007409A0"/>
    <w:rsid w:val="007442DA"/>
    <w:rsid w:val="007509A4"/>
    <w:rsid w:val="00750BCA"/>
    <w:rsid w:val="00761E8F"/>
    <w:rsid w:val="00763620"/>
    <w:rsid w:val="00777AFD"/>
    <w:rsid w:val="00777CA4"/>
    <w:rsid w:val="007860A3"/>
    <w:rsid w:val="00793078"/>
    <w:rsid w:val="00796986"/>
    <w:rsid w:val="007A0688"/>
    <w:rsid w:val="007B081C"/>
    <w:rsid w:val="007B418C"/>
    <w:rsid w:val="007B67BB"/>
    <w:rsid w:val="007C299F"/>
    <w:rsid w:val="007D0AE2"/>
    <w:rsid w:val="007D6E8C"/>
    <w:rsid w:val="007D7064"/>
    <w:rsid w:val="007D79B2"/>
    <w:rsid w:val="007E18A7"/>
    <w:rsid w:val="007E5B70"/>
    <w:rsid w:val="007F2685"/>
    <w:rsid w:val="00803749"/>
    <w:rsid w:val="0081147C"/>
    <w:rsid w:val="00811D15"/>
    <w:rsid w:val="00814CBD"/>
    <w:rsid w:val="00816B6E"/>
    <w:rsid w:val="008226AE"/>
    <w:rsid w:val="0082412D"/>
    <w:rsid w:val="00826B7E"/>
    <w:rsid w:val="0083324B"/>
    <w:rsid w:val="00835D57"/>
    <w:rsid w:val="00840679"/>
    <w:rsid w:val="00842628"/>
    <w:rsid w:val="008500FB"/>
    <w:rsid w:val="00852302"/>
    <w:rsid w:val="008538C3"/>
    <w:rsid w:val="00856846"/>
    <w:rsid w:val="008602B6"/>
    <w:rsid w:val="00872995"/>
    <w:rsid w:val="00874B48"/>
    <w:rsid w:val="00887442"/>
    <w:rsid w:val="0089016D"/>
    <w:rsid w:val="008A15B1"/>
    <w:rsid w:val="008A2EBD"/>
    <w:rsid w:val="008B1B03"/>
    <w:rsid w:val="008C1EBB"/>
    <w:rsid w:val="008D2497"/>
    <w:rsid w:val="008D3C4F"/>
    <w:rsid w:val="008D64F0"/>
    <w:rsid w:val="008E4FE6"/>
    <w:rsid w:val="008E7634"/>
    <w:rsid w:val="008F0CF0"/>
    <w:rsid w:val="008F3273"/>
    <w:rsid w:val="008F6802"/>
    <w:rsid w:val="009027DD"/>
    <w:rsid w:val="0090390F"/>
    <w:rsid w:val="00904871"/>
    <w:rsid w:val="0091149A"/>
    <w:rsid w:val="00911EC5"/>
    <w:rsid w:val="00915BAF"/>
    <w:rsid w:val="009160AE"/>
    <w:rsid w:val="0092467D"/>
    <w:rsid w:val="00926507"/>
    <w:rsid w:val="009275B8"/>
    <w:rsid w:val="00927CCC"/>
    <w:rsid w:val="00930272"/>
    <w:rsid w:val="00932B10"/>
    <w:rsid w:val="00936EBB"/>
    <w:rsid w:val="00950F33"/>
    <w:rsid w:val="00956517"/>
    <w:rsid w:val="00996D45"/>
    <w:rsid w:val="009A13A1"/>
    <w:rsid w:val="009A1415"/>
    <w:rsid w:val="009A23D9"/>
    <w:rsid w:val="009A3CF3"/>
    <w:rsid w:val="009B26B0"/>
    <w:rsid w:val="009B5663"/>
    <w:rsid w:val="009B57BC"/>
    <w:rsid w:val="009B7C2E"/>
    <w:rsid w:val="009C3BFD"/>
    <w:rsid w:val="009D3A71"/>
    <w:rsid w:val="009E18E2"/>
    <w:rsid w:val="009E7D91"/>
    <w:rsid w:val="009F025D"/>
    <w:rsid w:val="00A14D32"/>
    <w:rsid w:val="00A21267"/>
    <w:rsid w:val="00A325EF"/>
    <w:rsid w:val="00A34BB9"/>
    <w:rsid w:val="00A4383B"/>
    <w:rsid w:val="00A506EB"/>
    <w:rsid w:val="00A5612F"/>
    <w:rsid w:val="00A625D6"/>
    <w:rsid w:val="00A70E3A"/>
    <w:rsid w:val="00A72607"/>
    <w:rsid w:val="00A72A2D"/>
    <w:rsid w:val="00A74E61"/>
    <w:rsid w:val="00A773AE"/>
    <w:rsid w:val="00A922F5"/>
    <w:rsid w:val="00AA5481"/>
    <w:rsid w:val="00AA6874"/>
    <w:rsid w:val="00AB4B77"/>
    <w:rsid w:val="00AD582A"/>
    <w:rsid w:val="00AD7F50"/>
    <w:rsid w:val="00AE07B7"/>
    <w:rsid w:val="00AE0D99"/>
    <w:rsid w:val="00AE75D0"/>
    <w:rsid w:val="00AE7D9F"/>
    <w:rsid w:val="00AF1D59"/>
    <w:rsid w:val="00AF3860"/>
    <w:rsid w:val="00AF4935"/>
    <w:rsid w:val="00AF5EDD"/>
    <w:rsid w:val="00B00B1C"/>
    <w:rsid w:val="00B24D4D"/>
    <w:rsid w:val="00B34E83"/>
    <w:rsid w:val="00B359A2"/>
    <w:rsid w:val="00B4304D"/>
    <w:rsid w:val="00B453DB"/>
    <w:rsid w:val="00B639F4"/>
    <w:rsid w:val="00B670F1"/>
    <w:rsid w:val="00B67C51"/>
    <w:rsid w:val="00B70954"/>
    <w:rsid w:val="00B70F17"/>
    <w:rsid w:val="00B7144C"/>
    <w:rsid w:val="00B723CF"/>
    <w:rsid w:val="00B72E42"/>
    <w:rsid w:val="00B81C83"/>
    <w:rsid w:val="00B8637A"/>
    <w:rsid w:val="00B9502E"/>
    <w:rsid w:val="00BA2B7A"/>
    <w:rsid w:val="00BA3585"/>
    <w:rsid w:val="00BA481D"/>
    <w:rsid w:val="00BA7133"/>
    <w:rsid w:val="00BA7B14"/>
    <w:rsid w:val="00BB355B"/>
    <w:rsid w:val="00BB7423"/>
    <w:rsid w:val="00BC092E"/>
    <w:rsid w:val="00BC364F"/>
    <w:rsid w:val="00BD0700"/>
    <w:rsid w:val="00BD1AF5"/>
    <w:rsid w:val="00BE01A5"/>
    <w:rsid w:val="00BE0BB5"/>
    <w:rsid w:val="00BE274E"/>
    <w:rsid w:val="00C0204C"/>
    <w:rsid w:val="00C04E31"/>
    <w:rsid w:val="00C0628D"/>
    <w:rsid w:val="00C14AB7"/>
    <w:rsid w:val="00C1549D"/>
    <w:rsid w:val="00C22B32"/>
    <w:rsid w:val="00C24064"/>
    <w:rsid w:val="00C30FDE"/>
    <w:rsid w:val="00C44F8A"/>
    <w:rsid w:val="00C548AB"/>
    <w:rsid w:val="00C72788"/>
    <w:rsid w:val="00C7522C"/>
    <w:rsid w:val="00C772F1"/>
    <w:rsid w:val="00C8409A"/>
    <w:rsid w:val="00C87A86"/>
    <w:rsid w:val="00C97700"/>
    <w:rsid w:val="00CB3E02"/>
    <w:rsid w:val="00CC20CA"/>
    <w:rsid w:val="00CC252F"/>
    <w:rsid w:val="00CD074C"/>
    <w:rsid w:val="00CD3BE3"/>
    <w:rsid w:val="00CE4333"/>
    <w:rsid w:val="00CF119C"/>
    <w:rsid w:val="00CF18CD"/>
    <w:rsid w:val="00CF26C7"/>
    <w:rsid w:val="00CF6F99"/>
    <w:rsid w:val="00D15821"/>
    <w:rsid w:val="00D30E33"/>
    <w:rsid w:val="00D31338"/>
    <w:rsid w:val="00D333EC"/>
    <w:rsid w:val="00D37075"/>
    <w:rsid w:val="00D37FC1"/>
    <w:rsid w:val="00D4098E"/>
    <w:rsid w:val="00D412E4"/>
    <w:rsid w:val="00D64EA1"/>
    <w:rsid w:val="00D66949"/>
    <w:rsid w:val="00D75AF7"/>
    <w:rsid w:val="00D80845"/>
    <w:rsid w:val="00D80E7D"/>
    <w:rsid w:val="00D818E5"/>
    <w:rsid w:val="00D82F61"/>
    <w:rsid w:val="00D83619"/>
    <w:rsid w:val="00D903E7"/>
    <w:rsid w:val="00D92197"/>
    <w:rsid w:val="00D925D2"/>
    <w:rsid w:val="00DA7AEF"/>
    <w:rsid w:val="00DB6E3E"/>
    <w:rsid w:val="00DB7CAE"/>
    <w:rsid w:val="00DC4E73"/>
    <w:rsid w:val="00DC71CD"/>
    <w:rsid w:val="00DD2CE2"/>
    <w:rsid w:val="00DD697D"/>
    <w:rsid w:val="00DE0777"/>
    <w:rsid w:val="00DE28F8"/>
    <w:rsid w:val="00DE75DE"/>
    <w:rsid w:val="00DF251F"/>
    <w:rsid w:val="00DF2ECA"/>
    <w:rsid w:val="00DF343D"/>
    <w:rsid w:val="00DF3976"/>
    <w:rsid w:val="00DF3E90"/>
    <w:rsid w:val="00E036B7"/>
    <w:rsid w:val="00E06BB5"/>
    <w:rsid w:val="00E11923"/>
    <w:rsid w:val="00E1582C"/>
    <w:rsid w:val="00E24E6B"/>
    <w:rsid w:val="00E34B31"/>
    <w:rsid w:val="00E35DB1"/>
    <w:rsid w:val="00E40B08"/>
    <w:rsid w:val="00E46578"/>
    <w:rsid w:val="00E54D03"/>
    <w:rsid w:val="00E57873"/>
    <w:rsid w:val="00E641A9"/>
    <w:rsid w:val="00E70064"/>
    <w:rsid w:val="00E702D9"/>
    <w:rsid w:val="00E72C66"/>
    <w:rsid w:val="00E8235B"/>
    <w:rsid w:val="00E8327E"/>
    <w:rsid w:val="00E85EDF"/>
    <w:rsid w:val="00E952AB"/>
    <w:rsid w:val="00E95676"/>
    <w:rsid w:val="00E97D44"/>
    <w:rsid w:val="00EA3D37"/>
    <w:rsid w:val="00EA64AB"/>
    <w:rsid w:val="00EA6B0F"/>
    <w:rsid w:val="00EB1D6C"/>
    <w:rsid w:val="00EB40FD"/>
    <w:rsid w:val="00ED3ED8"/>
    <w:rsid w:val="00ED4A59"/>
    <w:rsid w:val="00EE2CF3"/>
    <w:rsid w:val="00EE3F9C"/>
    <w:rsid w:val="00EF0D98"/>
    <w:rsid w:val="00F11911"/>
    <w:rsid w:val="00F16266"/>
    <w:rsid w:val="00F21255"/>
    <w:rsid w:val="00F239B2"/>
    <w:rsid w:val="00F3006B"/>
    <w:rsid w:val="00F317A2"/>
    <w:rsid w:val="00F36DA6"/>
    <w:rsid w:val="00F37BF5"/>
    <w:rsid w:val="00F412C7"/>
    <w:rsid w:val="00F47C7A"/>
    <w:rsid w:val="00F51BC7"/>
    <w:rsid w:val="00F53CF5"/>
    <w:rsid w:val="00F56EDE"/>
    <w:rsid w:val="00F61C35"/>
    <w:rsid w:val="00F64B5B"/>
    <w:rsid w:val="00F66969"/>
    <w:rsid w:val="00F73BA7"/>
    <w:rsid w:val="00F74DEE"/>
    <w:rsid w:val="00F77EA6"/>
    <w:rsid w:val="00F816CF"/>
    <w:rsid w:val="00F866E8"/>
    <w:rsid w:val="00F87539"/>
    <w:rsid w:val="00F87D9F"/>
    <w:rsid w:val="00F90207"/>
    <w:rsid w:val="00F909FF"/>
    <w:rsid w:val="00F92CF2"/>
    <w:rsid w:val="00F943F3"/>
    <w:rsid w:val="00F96415"/>
    <w:rsid w:val="00F96531"/>
    <w:rsid w:val="00F966F0"/>
    <w:rsid w:val="00FA1499"/>
    <w:rsid w:val="00FB1050"/>
    <w:rsid w:val="00FB4DE1"/>
    <w:rsid w:val="00FC6EF3"/>
    <w:rsid w:val="00FD23F1"/>
    <w:rsid w:val="00FF3655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C0D51"/>
  <w15:chartTrackingRefBased/>
  <w15:docId w15:val="{6413ABF5-21E4-4D5E-BC3B-AB090CBB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D98"/>
    <w:pPr>
      <w:spacing w:after="200" w:line="276" w:lineRule="auto"/>
    </w:pPr>
    <w:rPr>
      <w:lang w:val="en-US" w:eastAsia="ko-KR"/>
    </w:rPr>
  </w:style>
  <w:style w:type="paragraph" w:styleId="1">
    <w:name w:val="heading 1"/>
    <w:basedOn w:val="a"/>
    <w:next w:val="a"/>
    <w:link w:val="1Char"/>
    <w:uiPriority w:val="9"/>
    <w:qFormat/>
    <w:rsid w:val="00842628"/>
    <w:pPr>
      <w:keepNext/>
      <w:keepLines/>
      <w:numPr>
        <w:numId w:val="20"/>
      </w:numPr>
      <w:pBdr>
        <w:bottom w:val="single" w:sz="4" w:space="1" w:color="595959" w:themeColor="text1" w:themeTint="A6"/>
      </w:pBdr>
      <w:tabs>
        <w:tab w:val="left" w:pos="720"/>
      </w:tabs>
      <w:spacing w:before="360" w:after="160" w:line="259" w:lineRule="auto"/>
      <w:ind w:left="720" w:hanging="720"/>
      <w:jc w:val="both"/>
      <w:outlineLvl w:val="0"/>
    </w:pPr>
    <w:rPr>
      <w:rFonts w:ascii="Bebas Neue Pro Expanded" w:eastAsiaTheme="majorEastAsia" w:hAnsi="Bebas Neue Pro Expanded" w:cstheme="majorBidi"/>
      <w:b/>
      <w:bCs/>
      <w:caps/>
      <w:color w:val="000000" w:themeColor="text1"/>
      <w:sz w:val="36"/>
      <w:szCs w:val="36"/>
      <w:lang w:val="en-GB" w:eastAsia="zh-CN"/>
    </w:rPr>
  </w:style>
  <w:style w:type="paragraph" w:styleId="2">
    <w:name w:val="heading 2"/>
    <w:basedOn w:val="a"/>
    <w:next w:val="a"/>
    <w:link w:val="2Char"/>
    <w:uiPriority w:val="9"/>
    <w:unhideWhenUsed/>
    <w:qFormat/>
    <w:rsid w:val="00EA3D37"/>
    <w:pPr>
      <w:keepNext/>
      <w:keepLines/>
      <w:numPr>
        <w:ilvl w:val="1"/>
        <w:numId w:val="20"/>
      </w:numPr>
      <w:tabs>
        <w:tab w:val="left" w:pos="180"/>
      </w:tabs>
      <w:spacing w:before="360" w:after="0" w:line="259" w:lineRule="auto"/>
      <w:ind w:left="720" w:hanging="720"/>
      <w:jc w:val="both"/>
      <w:outlineLvl w:val="1"/>
    </w:pPr>
    <w:rPr>
      <w:rFonts w:ascii="Open Sans" w:eastAsiaTheme="majorEastAsia" w:hAnsi="Open Sans" w:cs="Open Sans"/>
      <w:b/>
      <w:bCs/>
      <w:caps/>
      <w:color w:val="000000" w:themeColor="text1"/>
      <w:sz w:val="20"/>
      <w:szCs w:val="28"/>
      <w:lang w:val="en-GB" w:eastAsia="zh-CN"/>
    </w:rPr>
  </w:style>
  <w:style w:type="paragraph" w:styleId="3">
    <w:name w:val="heading 3"/>
    <w:basedOn w:val="a"/>
    <w:next w:val="a"/>
    <w:link w:val="3Char"/>
    <w:uiPriority w:val="9"/>
    <w:unhideWhenUsed/>
    <w:qFormat/>
    <w:rsid w:val="00090949"/>
    <w:pPr>
      <w:keepNext/>
      <w:keepLines/>
      <w:numPr>
        <w:ilvl w:val="2"/>
        <w:numId w:val="20"/>
      </w:numPr>
      <w:tabs>
        <w:tab w:val="left" w:pos="180"/>
      </w:tabs>
      <w:spacing w:before="200" w:after="0" w:line="259" w:lineRule="auto"/>
      <w:jc w:val="both"/>
      <w:outlineLvl w:val="2"/>
    </w:pPr>
    <w:rPr>
      <w:rFonts w:ascii="Open Sans" w:eastAsiaTheme="majorEastAsia" w:hAnsi="Open Sans" w:cs="Open Sans"/>
      <w:bCs/>
      <w:i/>
      <w:color w:val="000000" w:themeColor="text1"/>
      <w:sz w:val="20"/>
      <w:lang w:val="en-GB" w:eastAsia="zh-CN"/>
    </w:rPr>
  </w:style>
  <w:style w:type="paragraph" w:styleId="4">
    <w:name w:val="heading 4"/>
    <w:basedOn w:val="a"/>
    <w:next w:val="a"/>
    <w:link w:val="4Char"/>
    <w:uiPriority w:val="9"/>
    <w:unhideWhenUsed/>
    <w:rsid w:val="00090949"/>
    <w:pPr>
      <w:keepNext/>
      <w:keepLines/>
      <w:numPr>
        <w:ilvl w:val="3"/>
        <w:numId w:val="20"/>
      </w:numPr>
      <w:tabs>
        <w:tab w:val="left" w:pos="180"/>
      </w:tabs>
      <w:spacing w:before="200" w:after="0" w:line="259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0"/>
      <w:lang w:val="en-GB" w:eastAsia="zh-CN"/>
    </w:rPr>
  </w:style>
  <w:style w:type="paragraph" w:styleId="5">
    <w:name w:val="heading 5"/>
    <w:basedOn w:val="a"/>
    <w:next w:val="a"/>
    <w:link w:val="5Char"/>
    <w:uiPriority w:val="9"/>
    <w:semiHidden/>
    <w:unhideWhenUsed/>
    <w:rsid w:val="00090949"/>
    <w:pPr>
      <w:keepNext/>
      <w:keepLines/>
      <w:numPr>
        <w:ilvl w:val="4"/>
        <w:numId w:val="20"/>
      </w:numPr>
      <w:tabs>
        <w:tab w:val="left" w:pos="180"/>
      </w:tabs>
      <w:spacing w:before="200" w:after="0" w:line="259" w:lineRule="auto"/>
      <w:jc w:val="both"/>
      <w:outlineLvl w:val="4"/>
    </w:pPr>
    <w:rPr>
      <w:rFonts w:asciiTheme="majorHAnsi" w:eastAsiaTheme="majorEastAsia" w:hAnsiTheme="majorHAnsi" w:cstheme="majorBidi"/>
      <w:color w:val="292733" w:themeColor="text2" w:themeShade="BF"/>
      <w:sz w:val="20"/>
      <w:lang w:val="en-GB" w:eastAsia="zh-CN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90949"/>
    <w:pPr>
      <w:keepNext/>
      <w:keepLines/>
      <w:numPr>
        <w:ilvl w:val="5"/>
        <w:numId w:val="20"/>
      </w:numPr>
      <w:tabs>
        <w:tab w:val="left" w:pos="180"/>
      </w:tabs>
      <w:spacing w:before="200" w:after="0" w:line="259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92733" w:themeColor="text2" w:themeShade="BF"/>
      <w:sz w:val="20"/>
      <w:lang w:val="en-GB" w:eastAsia="zh-CN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90949"/>
    <w:pPr>
      <w:keepNext/>
      <w:keepLines/>
      <w:numPr>
        <w:ilvl w:val="6"/>
        <w:numId w:val="20"/>
      </w:numPr>
      <w:tabs>
        <w:tab w:val="left" w:pos="180"/>
      </w:tabs>
      <w:spacing w:before="200" w:after="0" w:line="259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GB" w:eastAsia="zh-CN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90949"/>
    <w:pPr>
      <w:keepNext/>
      <w:keepLines/>
      <w:numPr>
        <w:ilvl w:val="7"/>
        <w:numId w:val="20"/>
      </w:numPr>
      <w:tabs>
        <w:tab w:val="left" w:pos="180"/>
      </w:tabs>
      <w:spacing w:before="200" w:after="0" w:line="259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zh-CN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90949"/>
    <w:pPr>
      <w:keepNext/>
      <w:keepLines/>
      <w:numPr>
        <w:ilvl w:val="8"/>
        <w:numId w:val="20"/>
      </w:numPr>
      <w:tabs>
        <w:tab w:val="left" w:pos="180"/>
      </w:tabs>
      <w:spacing w:before="200" w:after="0" w:line="259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42628"/>
    <w:rPr>
      <w:rFonts w:ascii="Bebas Neue Pro Expanded" w:eastAsiaTheme="majorEastAsia" w:hAnsi="Bebas Neue Pro Expanded" w:cstheme="majorBidi"/>
      <w:b/>
      <w:bCs/>
      <w:caps/>
      <w:color w:val="000000" w:themeColor="text1"/>
      <w:sz w:val="36"/>
      <w:szCs w:val="36"/>
    </w:rPr>
  </w:style>
  <w:style w:type="character" w:customStyle="1" w:styleId="2Char">
    <w:name w:val="제목 2 Char"/>
    <w:basedOn w:val="a0"/>
    <w:link w:val="2"/>
    <w:uiPriority w:val="9"/>
    <w:rsid w:val="00EA3D37"/>
    <w:rPr>
      <w:rFonts w:ascii="Open Sans" w:eastAsiaTheme="majorEastAsia" w:hAnsi="Open Sans" w:cs="Open Sans"/>
      <w:b/>
      <w:bCs/>
      <w:caps/>
      <w:color w:val="000000" w:themeColor="text1"/>
      <w:sz w:val="20"/>
      <w:szCs w:val="28"/>
    </w:rPr>
  </w:style>
  <w:style w:type="character" w:customStyle="1" w:styleId="3Char">
    <w:name w:val="제목 3 Char"/>
    <w:basedOn w:val="a0"/>
    <w:link w:val="3"/>
    <w:uiPriority w:val="9"/>
    <w:rsid w:val="00090949"/>
    <w:rPr>
      <w:rFonts w:ascii="Open Sans" w:eastAsiaTheme="majorEastAsia" w:hAnsi="Open Sans" w:cs="Open Sans"/>
      <w:bCs/>
      <w:i/>
      <w:color w:val="000000" w:themeColor="text1"/>
      <w:sz w:val="20"/>
    </w:rPr>
  </w:style>
  <w:style w:type="character" w:customStyle="1" w:styleId="4Char">
    <w:name w:val="제목 4 Char"/>
    <w:basedOn w:val="a0"/>
    <w:link w:val="4"/>
    <w:uiPriority w:val="9"/>
    <w:rsid w:val="0009094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90949"/>
    <w:rPr>
      <w:rFonts w:asciiTheme="majorHAnsi" w:eastAsiaTheme="majorEastAsia" w:hAnsiTheme="majorHAnsi" w:cstheme="majorBidi"/>
      <w:color w:val="292733" w:themeColor="text2" w:themeShade="BF"/>
    </w:rPr>
  </w:style>
  <w:style w:type="character" w:customStyle="1" w:styleId="6Char">
    <w:name w:val="제목 6 Char"/>
    <w:basedOn w:val="a0"/>
    <w:link w:val="6"/>
    <w:uiPriority w:val="9"/>
    <w:semiHidden/>
    <w:rsid w:val="00090949"/>
    <w:rPr>
      <w:rFonts w:asciiTheme="majorHAnsi" w:eastAsiaTheme="majorEastAsia" w:hAnsiTheme="majorHAnsi" w:cstheme="majorBidi"/>
      <w:i/>
      <w:iCs/>
      <w:color w:val="292733" w:themeColor="text2" w:themeShade="BF"/>
    </w:rPr>
  </w:style>
  <w:style w:type="character" w:customStyle="1" w:styleId="7Char">
    <w:name w:val="제목 7 Char"/>
    <w:basedOn w:val="a0"/>
    <w:link w:val="7"/>
    <w:uiPriority w:val="9"/>
    <w:semiHidden/>
    <w:rsid w:val="000909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0"/>
    <w:link w:val="8"/>
    <w:uiPriority w:val="9"/>
    <w:semiHidden/>
    <w:rsid w:val="0009094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제목 9 Char"/>
    <w:basedOn w:val="a0"/>
    <w:link w:val="9"/>
    <w:uiPriority w:val="9"/>
    <w:semiHidden/>
    <w:rsid w:val="000909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90949"/>
    <w:pPr>
      <w:tabs>
        <w:tab w:val="left" w:pos="180"/>
      </w:tabs>
      <w:spacing w:line="240" w:lineRule="auto"/>
      <w:ind w:firstLine="720"/>
      <w:jc w:val="both"/>
    </w:pPr>
    <w:rPr>
      <w:i/>
      <w:iCs/>
      <w:color w:val="373545" w:themeColor="text2"/>
      <w:sz w:val="18"/>
      <w:szCs w:val="18"/>
      <w:lang w:val="en-GB" w:eastAsia="zh-CN"/>
    </w:rPr>
  </w:style>
  <w:style w:type="paragraph" w:styleId="a4">
    <w:name w:val="Title"/>
    <w:basedOn w:val="a"/>
    <w:next w:val="a"/>
    <w:link w:val="Char"/>
    <w:uiPriority w:val="10"/>
    <w:qFormat/>
    <w:rsid w:val="006D4DA1"/>
    <w:pPr>
      <w:tabs>
        <w:tab w:val="left" w:pos="180"/>
      </w:tabs>
      <w:spacing w:after="0" w:line="240" w:lineRule="auto"/>
      <w:ind w:firstLine="720"/>
      <w:contextualSpacing/>
      <w:jc w:val="center"/>
    </w:pPr>
    <w:rPr>
      <w:rFonts w:ascii="Bebas Neue" w:eastAsiaTheme="majorEastAsia" w:hAnsi="Bebas Neue" w:cstheme="majorBidi"/>
      <w:color w:val="000000" w:themeColor="text1"/>
      <w:sz w:val="52"/>
      <w:szCs w:val="56"/>
      <w:lang w:val="en-GB" w:eastAsia="zh-CN"/>
    </w:rPr>
  </w:style>
  <w:style w:type="character" w:customStyle="1" w:styleId="Char">
    <w:name w:val="제목 Char"/>
    <w:basedOn w:val="a0"/>
    <w:link w:val="a4"/>
    <w:uiPriority w:val="10"/>
    <w:rsid w:val="006D4DA1"/>
    <w:rPr>
      <w:rFonts w:ascii="Bebas Neue" w:eastAsiaTheme="majorEastAsia" w:hAnsi="Bebas Neue" w:cstheme="majorBidi"/>
      <w:color w:val="000000" w:themeColor="text1"/>
      <w:sz w:val="52"/>
      <w:szCs w:val="56"/>
    </w:rPr>
  </w:style>
  <w:style w:type="paragraph" w:styleId="a5">
    <w:name w:val="Subtitle"/>
    <w:basedOn w:val="a"/>
    <w:next w:val="a"/>
    <w:link w:val="Char0"/>
    <w:uiPriority w:val="11"/>
    <w:qFormat/>
    <w:rsid w:val="00090949"/>
    <w:pPr>
      <w:numPr>
        <w:ilvl w:val="1"/>
      </w:numPr>
      <w:tabs>
        <w:tab w:val="left" w:pos="180"/>
      </w:tabs>
      <w:spacing w:after="160" w:line="259" w:lineRule="auto"/>
      <w:ind w:firstLine="720"/>
      <w:jc w:val="both"/>
    </w:pPr>
    <w:rPr>
      <w:color w:val="5A5A5A" w:themeColor="text1" w:themeTint="A5"/>
      <w:spacing w:val="10"/>
      <w:sz w:val="20"/>
      <w:lang w:val="en-GB" w:eastAsia="zh-CN"/>
    </w:rPr>
  </w:style>
  <w:style w:type="character" w:customStyle="1" w:styleId="Char0">
    <w:name w:val="부제 Char"/>
    <w:basedOn w:val="a0"/>
    <w:link w:val="a5"/>
    <w:uiPriority w:val="11"/>
    <w:rsid w:val="00090949"/>
    <w:rPr>
      <w:color w:val="5A5A5A" w:themeColor="text1" w:themeTint="A5"/>
      <w:spacing w:val="10"/>
    </w:rPr>
  </w:style>
  <w:style w:type="character" w:styleId="a6">
    <w:name w:val="Strong"/>
    <w:basedOn w:val="a0"/>
    <w:uiPriority w:val="22"/>
    <w:qFormat/>
    <w:rsid w:val="00090949"/>
    <w:rPr>
      <w:b/>
      <w:bCs/>
      <w:color w:val="000000" w:themeColor="text1"/>
    </w:rPr>
  </w:style>
  <w:style w:type="character" w:styleId="a7">
    <w:name w:val="Emphasis"/>
    <w:basedOn w:val="a0"/>
    <w:uiPriority w:val="20"/>
    <w:qFormat/>
    <w:rsid w:val="00090949"/>
    <w:rPr>
      <w:i/>
      <w:iCs/>
      <w:color w:val="auto"/>
    </w:rPr>
  </w:style>
  <w:style w:type="paragraph" w:styleId="a8">
    <w:name w:val="No Spacing"/>
    <w:link w:val="Char1"/>
    <w:uiPriority w:val="1"/>
    <w:qFormat/>
    <w:rsid w:val="00090949"/>
    <w:pPr>
      <w:spacing w:after="0" w:line="240" w:lineRule="auto"/>
    </w:pPr>
    <w:rPr>
      <w:sz w:val="20"/>
    </w:rPr>
  </w:style>
  <w:style w:type="paragraph" w:styleId="a9">
    <w:name w:val="Quote"/>
    <w:basedOn w:val="a"/>
    <w:next w:val="a"/>
    <w:link w:val="Char2"/>
    <w:uiPriority w:val="29"/>
    <w:qFormat/>
    <w:rsid w:val="00090949"/>
    <w:pPr>
      <w:tabs>
        <w:tab w:val="left" w:pos="180"/>
      </w:tabs>
      <w:spacing w:before="160" w:after="160" w:line="259" w:lineRule="auto"/>
      <w:ind w:left="720" w:right="720" w:firstLine="720"/>
      <w:jc w:val="both"/>
    </w:pPr>
    <w:rPr>
      <w:i/>
      <w:iCs/>
      <w:color w:val="000000" w:themeColor="text1"/>
      <w:sz w:val="20"/>
      <w:lang w:val="en-GB" w:eastAsia="zh-CN"/>
    </w:rPr>
  </w:style>
  <w:style w:type="character" w:customStyle="1" w:styleId="Char2">
    <w:name w:val="인용 Char"/>
    <w:basedOn w:val="a0"/>
    <w:link w:val="a9"/>
    <w:uiPriority w:val="29"/>
    <w:rsid w:val="00090949"/>
    <w:rPr>
      <w:i/>
      <w:iCs/>
      <w:color w:val="000000" w:themeColor="text1"/>
    </w:rPr>
  </w:style>
  <w:style w:type="paragraph" w:styleId="aa">
    <w:name w:val="Intense Quote"/>
    <w:basedOn w:val="a"/>
    <w:next w:val="a"/>
    <w:link w:val="Char3"/>
    <w:uiPriority w:val="30"/>
    <w:qFormat/>
    <w:rsid w:val="00090949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tabs>
        <w:tab w:val="left" w:pos="180"/>
      </w:tabs>
      <w:spacing w:before="240" w:after="240" w:line="259" w:lineRule="auto"/>
      <w:ind w:left="936" w:right="936" w:firstLine="720"/>
      <w:jc w:val="center"/>
    </w:pPr>
    <w:rPr>
      <w:color w:val="000000" w:themeColor="text1"/>
      <w:sz w:val="20"/>
      <w:lang w:val="en-GB" w:eastAsia="zh-CN"/>
    </w:rPr>
  </w:style>
  <w:style w:type="character" w:customStyle="1" w:styleId="Char3">
    <w:name w:val="강한 인용 Char"/>
    <w:basedOn w:val="a0"/>
    <w:link w:val="aa"/>
    <w:uiPriority w:val="30"/>
    <w:rsid w:val="00090949"/>
    <w:rPr>
      <w:color w:val="000000" w:themeColor="text1"/>
      <w:shd w:val="clear" w:color="auto" w:fill="F2F2F2" w:themeFill="background1" w:themeFillShade="F2"/>
    </w:rPr>
  </w:style>
  <w:style w:type="character" w:styleId="ab">
    <w:name w:val="Subtle Emphasis"/>
    <w:basedOn w:val="a0"/>
    <w:uiPriority w:val="19"/>
    <w:qFormat/>
    <w:rsid w:val="00090949"/>
    <w:rPr>
      <w:i/>
      <w:iCs/>
      <w:color w:val="404040" w:themeColor="text1" w:themeTint="BF"/>
    </w:rPr>
  </w:style>
  <w:style w:type="character" w:styleId="ac">
    <w:name w:val="Intense Emphasis"/>
    <w:basedOn w:val="a0"/>
    <w:uiPriority w:val="21"/>
    <w:qFormat/>
    <w:rsid w:val="00090949"/>
    <w:rPr>
      <w:b/>
      <w:bCs/>
      <w:i/>
      <w:iCs/>
      <w:caps/>
    </w:rPr>
  </w:style>
  <w:style w:type="character" w:styleId="ad">
    <w:name w:val="Subtle Reference"/>
    <w:basedOn w:val="a0"/>
    <w:uiPriority w:val="31"/>
    <w:qFormat/>
    <w:rsid w:val="00090949"/>
    <w:rPr>
      <w:smallCaps/>
      <w:color w:val="404040" w:themeColor="text1" w:themeTint="BF"/>
      <w:u w:val="single" w:color="7F7F7F" w:themeColor="text1" w:themeTint="80"/>
    </w:rPr>
  </w:style>
  <w:style w:type="character" w:styleId="ae">
    <w:name w:val="Intense Reference"/>
    <w:basedOn w:val="a0"/>
    <w:uiPriority w:val="32"/>
    <w:qFormat/>
    <w:rsid w:val="00090949"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090949"/>
    <w:rPr>
      <w:b w:val="0"/>
      <w:bCs w:val="0"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090949"/>
    <w:pPr>
      <w:outlineLvl w:val="9"/>
    </w:pPr>
  </w:style>
  <w:style w:type="character" w:customStyle="1" w:styleId="Char1">
    <w:name w:val="간격 없음 Char"/>
    <w:basedOn w:val="a0"/>
    <w:link w:val="a8"/>
    <w:uiPriority w:val="1"/>
    <w:rsid w:val="00667E51"/>
    <w:rPr>
      <w:sz w:val="20"/>
    </w:rPr>
  </w:style>
  <w:style w:type="paragraph" w:styleId="af0">
    <w:name w:val="header"/>
    <w:basedOn w:val="a"/>
    <w:link w:val="Char4"/>
    <w:uiPriority w:val="99"/>
    <w:unhideWhenUsed/>
    <w:rsid w:val="00667E51"/>
    <w:pPr>
      <w:tabs>
        <w:tab w:val="left" w:pos="180"/>
        <w:tab w:val="center" w:pos="4513"/>
        <w:tab w:val="right" w:pos="9026"/>
      </w:tabs>
      <w:spacing w:after="0" w:line="240" w:lineRule="auto"/>
      <w:ind w:firstLine="720"/>
      <w:jc w:val="both"/>
    </w:pPr>
    <w:rPr>
      <w:sz w:val="20"/>
      <w:lang w:val="en-GB" w:eastAsia="zh-CN"/>
    </w:rPr>
  </w:style>
  <w:style w:type="character" w:customStyle="1" w:styleId="Char4">
    <w:name w:val="머리글 Char"/>
    <w:basedOn w:val="a0"/>
    <w:link w:val="af0"/>
    <w:uiPriority w:val="99"/>
    <w:rsid w:val="00667E51"/>
    <w:rPr>
      <w:sz w:val="20"/>
    </w:rPr>
  </w:style>
  <w:style w:type="paragraph" w:styleId="af1">
    <w:name w:val="footer"/>
    <w:basedOn w:val="a"/>
    <w:link w:val="Char5"/>
    <w:uiPriority w:val="99"/>
    <w:unhideWhenUsed/>
    <w:rsid w:val="00667E51"/>
    <w:pPr>
      <w:tabs>
        <w:tab w:val="left" w:pos="180"/>
        <w:tab w:val="center" w:pos="4513"/>
        <w:tab w:val="right" w:pos="9026"/>
      </w:tabs>
      <w:spacing w:after="0" w:line="240" w:lineRule="auto"/>
      <w:ind w:firstLine="720"/>
      <w:jc w:val="both"/>
    </w:pPr>
    <w:rPr>
      <w:sz w:val="20"/>
      <w:lang w:val="en-GB" w:eastAsia="zh-CN"/>
    </w:rPr>
  </w:style>
  <w:style w:type="character" w:customStyle="1" w:styleId="Char5">
    <w:name w:val="바닥글 Char"/>
    <w:basedOn w:val="a0"/>
    <w:link w:val="af1"/>
    <w:uiPriority w:val="99"/>
    <w:rsid w:val="00667E51"/>
    <w:rPr>
      <w:sz w:val="20"/>
    </w:rPr>
  </w:style>
  <w:style w:type="table" w:styleId="af2">
    <w:name w:val="Table Grid"/>
    <w:basedOn w:val="a1"/>
    <w:uiPriority w:val="59"/>
    <w:rsid w:val="00667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B70954"/>
    <w:pPr>
      <w:tabs>
        <w:tab w:val="left" w:pos="180"/>
      </w:tabs>
      <w:spacing w:after="160" w:line="259" w:lineRule="auto"/>
      <w:ind w:left="720" w:firstLine="720"/>
      <w:contextualSpacing/>
      <w:jc w:val="both"/>
    </w:pPr>
    <w:rPr>
      <w:sz w:val="20"/>
      <w:lang w:val="en-GB" w:eastAsia="zh-CN"/>
    </w:rPr>
  </w:style>
  <w:style w:type="table" w:styleId="4-1">
    <w:name w:val="Grid Table 4 Accent 1"/>
    <w:basedOn w:val="a1"/>
    <w:uiPriority w:val="49"/>
    <w:rsid w:val="00B70954"/>
    <w:pPr>
      <w:spacing w:after="0" w:line="240" w:lineRule="auto"/>
    </w:pPr>
    <w:tblPr>
      <w:tblStyleRowBandSize w:val="1"/>
      <w:tblStyleColBandSize w:val="1"/>
      <w:tblBorders>
        <w:top w:val="single" w:sz="4" w:space="0" w:color="5BCEC9" w:themeColor="accent1" w:themeTint="99"/>
        <w:left w:val="single" w:sz="4" w:space="0" w:color="5BCEC9" w:themeColor="accent1" w:themeTint="99"/>
        <w:bottom w:val="single" w:sz="4" w:space="0" w:color="5BCEC9" w:themeColor="accent1" w:themeTint="99"/>
        <w:right w:val="single" w:sz="4" w:space="0" w:color="5BCEC9" w:themeColor="accent1" w:themeTint="99"/>
        <w:insideH w:val="single" w:sz="4" w:space="0" w:color="5BCEC9" w:themeColor="accent1" w:themeTint="99"/>
        <w:insideV w:val="single" w:sz="4" w:space="0" w:color="5BCEC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7A76" w:themeColor="accent1"/>
          <w:left w:val="single" w:sz="4" w:space="0" w:color="247A76" w:themeColor="accent1"/>
          <w:bottom w:val="single" w:sz="4" w:space="0" w:color="247A76" w:themeColor="accent1"/>
          <w:right w:val="single" w:sz="4" w:space="0" w:color="247A76" w:themeColor="accent1"/>
          <w:insideH w:val="nil"/>
          <w:insideV w:val="nil"/>
        </w:tcBorders>
        <w:shd w:val="clear" w:color="auto" w:fill="247A76" w:themeFill="accent1"/>
      </w:tcPr>
    </w:tblStylePr>
    <w:tblStylePr w:type="lastRow">
      <w:rPr>
        <w:b/>
        <w:bCs/>
      </w:rPr>
      <w:tblPr/>
      <w:tcPr>
        <w:tcBorders>
          <w:top w:val="double" w:sz="4" w:space="0" w:color="247A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FED" w:themeFill="accent1" w:themeFillTint="33"/>
      </w:tcPr>
    </w:tblStylePr>
    <w:tblStylePr w:type="band1Horz">
      <w:tblPr/>
      <w:tcPr>
        <w:shd w:val="clear" w:color="auto" w:fill="C8EFED" w:themeFill="accent1" w:themeFillTint="33"/>
      </w:tcPr>
    </w:tblStylePr>
  </w:style>
  <w:style w:type="table" w:styleId="6-6">
    <w:name w:val="Grid Table 6 Colorful Accent 6"/>
    <w:basedOn w:val="a1"/>
    <w:uiPriority w:val="51"/>
    <w:rsid w:val="00290DC8"/>
    <w:pPr>
      <w:spacing w:after="0" w:line="240" w:lineRule="auto"/>
    </w:pPr>
    <w:rPr>
      <w:color w:val="523953" w:themeColor="accent6" w:themeShade="BF"/>
    </w:rPr>
    <w:tblPr>
      <w:tblStyleRowBandSize w:val="1"/>
      <w:tblStyleColBandSize w:val="1"/>
      <w:tblBorders>
        <w:top w:val="single" w:sz="4" w:space="0" w:color="AE8CB0" w:themeColor="accent6" w:themeTint="99"/>
        <w:left w:val="single" w:sz="4" w:space="0" w:color="AE8CB0" w:themeColor="accent6" w:themeTint="99"/>
        <w:bottom w:val="single" w:sz="4" w:space="0" w:color="AE8CB0" w:themeColor="accent6" w:themeTint="99"/>
        <w:right w:val="single" w:sz="4" w:space="0" w:color="AE8CB0" w:themeColor="accent6" w:themeTint="99"/>
        <w:insideH w:val="single" w:sz="4" w:space="0" w:color="AE8CB0" w:themeColor="accent6" w:themeTint="99"/>
        <w:insideV w:val="single" w:sz="4" w:space="0" w:color="AE8C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8C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8C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8E4" w:themeFill="accent6" w:themeFillTint="33"/>
      </w:tcPr>
    </w:tblStylePr>
    <w:tblStylePr w:type="band1Horz">
      <w:tblPr/>
      <w:tcPr>
        <w:shd w:val="clear" w:color="auto" w:fill="E4D8E4" w:themeFill="accent6" w:themeFillTint="33"/>
      </w:tcPr>
    </w:tblStylePr>
  </w:style>
  <w:style w:type="table" w:styleId="4-6">
    <w:name w:val="Grid Table 4 Accent 6"/>
    <w:basedOn w:val="a1"/>
    <w:uiPriority w:val="49"/>
    <w:rsid w:val="00290DC8"/>
    <w:pPr>
      <w:spacing w:after="0" w:line="240" w:lineRule="auto"/>
    </w:pPr>
    <w:tblPr>
      <w:tblStyleRowBandSize w:val="1"/>
      <w:tblStyleColBandSize w:val="1"/>
      <w:tblBorders>
        <w:top w:val="single" w:sz="4" w:space="0" w:color="AE8CB0" w:themeColor="accent6" w:themeTint="99"/>
        <w:left w:val="single" w:sz="4" w:space="0" w:color="AE8CB0" w:themeColor="accent6" w:themeTint="99"/>
        <w:bottom w:val="single" w:sz="4" w:space="0" w:color="AE8CB0" w:themeColor="accent6" w:themeTint="99"/>
        <w:right w:val="single" w:sz="4" w:space="0" w:color="AE8CB0" w:themeColor="accent6" w:themeTint="99"/>
        <w:insideH w:val="single" w:sz="4" w:space="0" w:color="AE8CB0" w:themeColor="accent6" w:themeTint="99"/>
        <w:insideV w:val="single" w:sz="4" w:space="0" w:color="AE8C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4D70" w:themeColor="accent6"/>
          <w:left w:val="single" w:sz="4" w:space="0" w:color="6E4D70" w:themeColor="accent6"/>
          <w:bottom w:val="single" w:sz="4" w:space="0" w:color="6E4D70" w:themeColor="accent6"/>
          <w:right w:val="single" w:sz="4" w:space="0" w:color="6E4D70" w:themeColor="accent6"/>
          <w:insideH w:val="nil"/>
          <w:insideV w:val="nil"/>
        </w:tcBorders>
        <w:shd w:val="clear" w:color="auto" w:fill="6E4D70" w:themeFill="accent6"/>
      </w:tcPr>
    </w:tblStylePr>
    <w:tblStylePr w:type="lastRow">
      <w:rPr>
        <w:b/>
        <w:bCs/>
      </w:rPr>
      <w:tblPr/>
      <w:tcPr>
        <w:tcBorders>
          <w:top w:val="double" w:sz="4" w:space="0" w:color="6E4D7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8E4" w:themeFill="accent6" w:themeFillTint="33"/>
      </w:tcPr>
    </w:tblStylePr>
    <w:tblStylePr w:type="band1Horz">
      <w:tblPr/>
      <w:tcPr>
        <w:shd w:val="clear" w:color="auto" w:fill="E4D8E4" w:themeFill="accent6" w:themeFillTint="33"/>
      </w:tcPr>
    </w:tblStylePr>
  </w:style>
  <w:style w:type="character" w:styleId="af4">
    <w:name w:val="Hyperlink"/>
    <w:basedOn w:val="a0"/>
    <w:uiPriority w:val="99"/>
    <w:unhideWhenUsed/>
    <w:rsid w:val="00622355"/>
    <w:rPr>
      <w:color w:val="03434A" w:themeColor="hyperlink"/>
      <w:u w:val="single"/>
    </w:rPr>
  </w:style>
  <w:style w:type="paragraph" w:styleId="af5">
    <w:name w:val="footnote text"/>
    <w:basedOn w:val="a"/>
    <w:link w:val="Char6"/>
    <w:uiPriority w:val="99"/>
    <w:semiHidden/>
    <w:unhideWhenUsed/>
    <w:rsid w:val="005A261B"/>
    <w:pPr>
      <w:tabs>
        <w:tab w:val="left" w:pos="180"/>
      </w:tabs>
      <w:snapToGrid w:val="0"/>
      <w:spacing w:after="160" w:line="259" w:lineRule="auto"/>
      <w:ind w:firstLine="720"/>
    </w:pPr>
    <w:rPr>
      <w:sz w:val="20"/>
      <w:lang w:val="en-GB" w:eastAsia="zh-CN"/>
    </w:rPr>
  </w:style>
  <w:style w:type="character" w:customStyle="1" w:styleId="Char6">
    <w:name w:val="각주 텍스트 Char"/>
    <w:basedOn w:val="a0"/>
    <w:link w:val="af5"/>
    <w:uiPriority w:val="99"/>
    <w:semiHidden/>
    <w:rsid w:val="005A261B"/>
    <w:rPr>
      <w:sz w:val="20"/>
    </w:rPr>
  </w:style>
  <w:style w:type="character" w:styleId="af6">
    <w:name w:val="footnote reference"/>
    <w:basedOn w:val="a0"/>
    <w:uiPriority w:val="99"/>
    <w:semiHidden/>
    <w:unhideWhenUsed/>
    <w:rsid w:val="005A261B"/>
    <w:rPr>
      <w:vertAlign w:val="superscript"/>
    </w:rPr>
  </w:style>
  <w:style w:type="character" w:customStyle="1" w:styleId="10">
    <w:name w:val="확인되지 않은 멘션1"/>
    <w:basedOn w:val="a0"/>
    <w:uiPriority w:val="99"/>
    <w:semiHidden/>
    <w:unhideWhenUsed/>
    <w:rsid w:val="00C04E31"/>
    <w:rPr>
      <w:color w:val="605E5C"/>
      <w:shd w:val="clear" w:color="auto" w:fill="E1DFDD"/>
    </w:rPr>
  </w:style>
  <w:style w:type="character" w:styleId="af7">
    <w:name w:val="Unresolved Mention"/>
    <w:basedOn w:val="a0"/>
    <w:uiPriority w:val="99"/>
    <w:semiHidden/>
    <w:unhideWhenUsed/>
    <w:rsid w:val="009E7D91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2A6643"/>
    <w:rPr>
      <w:sz w:val="18"/>
      <w:szCs w:val="18"/>
    </w:rPr>
  </w:style>
  <w:style w:type="paragraph" w:styleId="af9">
    <w:name w:val="annotation text"/>
    <w:basedOn w:val="a"/>
    <w:link w:val="Char7"/>
    <w:uiPriority w:val="99"/>
    <w:semiHidden/>
    <w:unhideWhenUsed/>
    <w:rsid w:val="002A6643"/>
    <w:pPr>
      <w:tabs>
        <w:tab w:val="left" w:pos="180"/>
      </w:tabs>
      <w:spacing w:after="160" w:line="259" w:lineRule="auto"/>
      <w:ind w:firstLine="720"/>
    </w:pPr>
    <w:rPr>
      <w:sz w:val="20"/>
      <w:lang w:val="en-GB" w:eastAsia="zh-CN"/>
    </w:rPr>
  </w:style>
  <w:style w:type="character" w:customStyle="1" w:styleId="Char7">
    <w:name w:val="메모 텍스트 Char"/>
    <w:basedOn w:val="a0"/>
    <w:link w:val="af9"/>
    <w:uiPriority w:val="99"/>
    <w:semiHidden/>
    <w:rsid w:val="002A6643"/>
    <w:rPr>
      <w:sz w:val="20"/>
    </w:rPr>
  </w:style>
  <w:style w:type="paragraph" w:styleId="afa">
    <w:name w:val="annotation subject"/>
    <w:basedOn w:val="af9"/>
    <w:next w:val="af9"/>
    <w:link w:val="Char8"/>
    <w:uiPriority w:val="99"/>
    <w:semiHidden/>
    <w:unhideWhenUsed/>
    <w:rsid w:val="002A6643"/>
    <w:rPr>
      <w:b/>
      <w:bCs/>
    </w:rPr>
  </w:style>
  <w:style w:type="character" w:customStyle="1" w:styleId="Char8">
    <w:name w:val="메모 주제 Char"/>
    <w:basedOn w:val="Char7"/>
    <w:link w:val="afa"/>
    <w:uiPriority w:val="99"/>
    <w:semiHidden/>
    <w:rsid w:val="002A6643"/>
    <w:rPr>
      <w:b/>
      <w:bCs/>
      <w:sz w:val="20"/>
    </w:rPr>
  </w:style>
  <w:style w:type="character" w:styleId="afb">
    <w:name w:val="Placeholder Text"/>
    <w:basedOn w:val="a0"/>
    <w:uiPriority w:val="99"/>
    <w:semiHidden/>
    <w:rsid w:val="000A7B08"/>
    <w:rPr>
      <w:color w:val="808080"/>
    </w:rPr>
  </w:style>
  <w:style w:type="table" w:customStyle="1" w:styleId="11">
    <w:name w:val="표 구분선1"/>
    <w:basedOn w:val="a1"/>
    <w:next w:val="af2"/>
    <w:uiPriority w:val="39"/>
    <w:rsid w:val="00911EC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2"/>
    <w:uiPriority w:val="59"/>
    <w:rsid w:val="0002791D"/>
    <w:pPr>
      <w:spacing w:after="0" w:line="240" w:lineRule="auto"/>
    </w:pPr>
    <w:rPr>
      <w:rFonts w:ascii="Times New Roman" w:hAnsi="Times New Roman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표 구분선11"/>
    <w:basedOn w:val="a1"/>
    <w:next w:val="af2"/>
    <w:uiPriority w:val="39"/>
    <w:rsid w:val="00EB40F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9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itynet-ap.org/congress/registration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anbee@citynet-ap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congress@citynet-ap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\\192.168.0.249\data\14.%20Network(Institution)\Legislative%20Meetings\2022\06_Registration\1_Registration\2_Registration%20Invitation%20Announcement\1.3%20Registration_announcement%20Letter\DATA_registration%20Letter.xlsx" TargetMode="External"/><Relationship Id="rId1" Type="http://schemas.openxmlformats.org/officeDocument/2006/relationships/attachedTemplate" Target="file:///C:\Users\user\Documents\&#49324;&#50857;&#51088;%20&#51648;&#51221;%20Office%20&#49436;&#49885;%20&#54028;&#51068;\2022%20Congress%20letterhead(Narrow).dotx" TargetMode="External"/></Relationships>
</file>

<file path=word/theme/theme1.xml><?xml version="1.0" encoding="utf-8"?>
<a:theme xmlns:a="http://schemas.openxmlformats.org/drawingml/2006/main" name="Office Theme">
  <a:themeElements>
    <a:clrScheme name="CityNe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247A76"/>
      </a:accent1>
      <a:accent2>
        <a:srgbClr val="2BA6B7"/>
      </a:accent2>
      <a:accent3>
        <a:srgbClr val="3391B0"/>
      </a:accent3>
      <a:accent4>
        <a:srgbClr val="305974"/>
      </a:accent4>
      <a:accent5>
        <a:srgbClr val="CC5573"/>
      </a:accent5>
      <a:accent6>
        <a:srgbClr val="6E4D70"/>
      </a:accent6>
      <a:hlink>
        <a:srgbClr val="03434A"/>
      </a:hlink>
      <a:folHlink>
        <a:srgbClr val="328B77"/>
      </a:folHlink>
    </a:clrScheme>
    <a:fontScheme name="CityNet">
      <a:majorFont>
        <a:latin typeface="Bebas Neue"/>
        <a:ea typeface="서울남산체 M"/>
        <a:cs typeface=""/>
      </a:majorFont>
      <a:minorFont>
        <a:latin typeface="Open Sans"/>
        <a:ea typeface="서울남산체 M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2021-10-27T00:00:00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911346-6FF9-4C0A-BD34-1E26DAA5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 Congress letterhead(Narrow).dotx</Template>
  <TotalTime>5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9th CityNet congress</vt:lpstr>
      <vt:lpstr>The 9th CityNet congress</vt:lpstr>
    </vt:vector>
  </TitlesOfParts>
  <Company>18 JANUARY 2022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9th CityNet congress</dc:title>
  <dc:subject>LO22-01</dc:subject>
  <dc:creator>user</dc:creator>
  <cp:keywords/>
  <dc:description/>
  <cp:lastModifiedBy>시 티넷</cp:lastModifiedBy>
  <cp:revision>4</cp:revision>
  <cp:lastPrinted>2022-06-10T03:48:00Z</cp:lastPrinted>
  <dcterms:created xsi:type="dcterms:W3CDTF">2022-06-21T05:31:00Z</dcterms:created>
  <dcterms:modified xsi:type="dcterms:W3CDTF">2022-06-21T05:43:00Z</dcterms:modified>
</cp:coreProperties>
</file>